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1EAD7E" w14:textId="77777777" w:rsidR="00760FBB" w:rsidRDefault="00000000">
      <w:pPr>
        <w:pStyle w:val="Standard"/>
        <w:spacing w:before="0" w:after="0" w:line="0" w:lineRule="atLeast"/>
        <w:jc w:val="left"/>
        <w:rPr>
          <w:rFonts w:ascii="Arial" w:hAnsi="Arial"/>
          <w:color w:val="FF0000"/>
          <w:sz w:val="2"/>
        </w:rPr>
      </w:pPr>
      <w:bookmarkStart w:id="0" w:name="br1"/>
      <w:bookmarkEnd w:id="0"/>
      <w:r>
        <w:rPr>
          <w:rFonts w:ascii="Arial" w:hAnsi="Arial"/>
          <w:color w:val="FF0000"/>
          <w:sz w:val="2"/>
        </w:rPr>
        <w:t xml:space="preserve"> </w:t>
      </w:r>
    </w:p>
    <w:p w14:paraId="13F29D4F" w14:textId="77777777" w:rsidR="00760FBB" w:rsidRDefault="00000000">
      <w:pPr>
        <w:pStyle w:val="Standard"/>
        <w:spacing w:before="0" w:after="0" w:line="0" w:lineRule="atLeast"/>
        <w:jc w:val="left"/>
      </w:pPr>
      <w:r>
        <w:rPr>
          <w:rFonts w:ascii="Arial" w:hAnsi="Arial"/>
          <w:noProof/>
          <w:color w:val="FF0000"/>
          <w:sz w:val="2"/>
        </w:rPr>
        <mc:AlternateContent>
          <mc:Choice Requires="wps">
            <w:drawing>
              <wp:anchor distT="0" distB="0" distL="114300" distR="114300" simplePos="0" relativeHeight="4" behindDoc="0" locked="0" layoutInCell="1" allowOverlap="1" wp14:anchorId="16002231" wp14:editId="1E2C64AE">
                <wp:simplePos x="0" y="0"/>
                <wp:positionH relativeFrom="column">
                  <wp:posOffset>1699256</wp:posOffset>
                </wp:positionH>
                <wp:positionV relativeFrom="margin">
                  <wp:posOffset>1958343</wp:posOffset>
                </wp:positionV>
                <wp:extent cx="4389120" cy="13972"/>
                <wp:effectExtent l="0" t="0" r="0" b="0"/>
                <wp:wrapSquare wrapText="bothSides"/>
                <wp:docPr id="677890099" name="Rámec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89120" cy="139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7582780" w14:textId="77777777" w:rsidR="00760FBB" w:rsidRDefault="00000000">
                            <w:pPr>
                              <w:pStyle w:val="Standard"/>
                              <w:widowControl w:val="0"/>
                              <w:spacing w:before="0" w:after="0" w:line="586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rFonts w:cs="Calibri"/>
                                <w:b/>
                                <w:i/>
                                <w:color w:val="000000"/>
                                <w:sz w:val="48"/>
                                <w:u w:val="single"/>
                              </w:rPr>
                              <w:t>Přihláška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  <w:color w:val="000000"/>
                                <w:sz w:val="4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1"/>
                                <w:sz w:val="48"/>
                                <w:u w:val="single"/>
                              </w:rPr>
                              <w:t>do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-1"/>
                                <w:sz w:val="48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b/>
                                <w:i/>
                                <w:color w:val="000000"/>
                                <w:sz w:val="48"/>
                                <w:u w:val="single"/>
                              </w:rPr>
                              <w:t>jezdeckého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  <w:color w:val="000000"/>
                                <w:spacing w:val="2"/>
                                <w:sz w:val="48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b/>
                                <w:i/>
                                <w:color w:val="000000"/>
                                <w:sz w:val="48"/>
                                <w:u w:val="single"/>
                              </w:rPr>
                              <w:t>kroužku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  <w:color w:val="000000"/>
                                <w:spacing w:val="2"/>
                                <w:sz w:val="48"/>
                                <w:u w:val="singl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="horz" wrap="squar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6002231" id="_x0000_t202" coordsize="21600,21600" o:spt="202" path="m,l,21600r21600,l21600,xe">
                <v:stroke joinstyle="miter"/>
                <v:path gradientshapeok="t" o:connecttype="rect"/>
              </v:shapetype>
              <v:shape id="Rámec1" o:spid="_x0000_s1026" type="#_x0000_t202" style="position:absolute;margin-left:133.8pt;margin-top:154.2pt;width:345.6pt;height:1.1pt;z-index: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" stroked="f">
                <v:fill opacity="0"/>
                <v:textbox style="mso-fit-shape-to-text:t" inset="0,0,0,0">
                  <w:txbxContent>
                    <w:p w14:paraId="57582780" w14:textId="77777777" w:rsidR="00760FBB" w:rsidRDefault="00000000">
                      <w:pPr>
                        <w:pStyle w:val="Standard"/>
                        <w:widowControl w:val="0"/>
                        <w:spacing w:before="0" w:after="0" w:line="586" w:lineRule="exact"/>
                        <w:jc w:val="left"/>
                      </w:pPr>
                      <w:proofErr w:type="spellStart"/>
                      <w:r>
                        <w:rPr>
                          <w:rFonts w:cs="Calibri"/>
                          <w:b/>
                          <w:i/>
                          <w:color w:val="000000"/>
                          <w:sz w:val="48"/>
                          <w:u w:val="single"/>
                        </w:rPr>
                        <w:t>Přihláška</w:t>
                      </w:r>
                      <w:proofErr w:type="spellEnd"/>
                      <w:r>
                        <w:rPr>
                          <w:b/>
                          <w:i/>
                          <w:color w:val="000000"/>
                          <w:sz w:val="48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0000"/>
                          <w:spacing w:val="1"/>
                          <w:sz w:val="48"/>
                          <w:u w:val="single"/>
                        </w:rPr>
                        <w:t>do</w:t>
                      </w:r>
                      <w:r>
                        <w:rPr>
                          <w:b/>
                          <w:i/>
                          <w:color w:val="000000"/>
                          <w:spacing w:val="-1"/>
                          <w:sz w:val="48"/>
                          <w:u w:val="single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b/>
                          <w:i/>
                          <w:color w:val="000000"/>
                          <w:sz w:val="48"/>
                          <w:u w:val="single"/>
                        </w:rPr>
                        <w:t>jezdeckého</w:t>
                      </w:r>
                      <w:proofErr w:type="spellEnd"/>
                      <w:r>
                        <w:rPr>
                          <w:b/>
                          <w:i/>
                          <w:color w:val="000000"/>
                          <w:spacing w:val="2"/>
                          <w:sz w:val="48"/>
                          <w:u w:val="single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b/>
                          <w:i/>
                          <w:color w:val="000000"/>
                          <w:sz w:val="48"/>
                          <w:u w:val="single"/>
                        </w:rPr>
                        <w:t>kroužku</w:t>
                      </w:r>
                      <w:proofErr w:type="spellEnd"/>
                      <w:r>
                        <w:rPr>
                          <w:b/>
                          <w:i/>
                          <w:color w:val="000000"/>
                          <w:spacing w:val="2"/>
                          <w:sz w:val="48"/>
                          <w:u w:val="single"/>
                        </w:rPr>
                        <w:t xml:space="preserve"> </w:t>
                      </w:r>
                    </w:p>
                  </w:txbxContent>
                </v:textbox>
                <w10:wrap type="square" anchory="margin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</w:rPr>
        <mc:AlternateContent>
          <mc:Choice Requires="wps">
            <w:drawing>
              <wp:anchor distT="0" distB="0" distL="114300" distR="114300" simplePos="0" relativeHeight="19" behindDoc="0" locked="0" layoutInCell="1" allowOverlap="1" wp14:anchorId="281F3301" wp14:editId="4FF469A4">
                <wp:simplePos x="0" y="0"/>
                <wp:positionH relativeFrom="column">
                  <wp:posOffset>1846082</wp:posOffset>
                </wp:positionH>
                <wp:positionV relativeFrom="margin">
                  <wp:posOffset>10059835</wp:posOffset>
                </wp:positionV>
                <wp:extent cx="4018916" cy="13972"/>
                <wp:effectExtent l="0" t="0" r="0" b="0"/>
                <wp:wrapSquare wrapText="bothSides"/>
                <wp:docPr id="1806961165" name="Rámec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18916" cy="139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786FE7F7" w14:textId="77777777" w:rsidR="00760FBB" w:rsidRDefault="00000000">
                            <w:pPr>
                              <w:pStyle w:val="Standard"/>
                              <w:widowControl w:val="0"/>
                              <w:spacing w:before="0" w:after="0" w:line="270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Hřebčín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HF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Životice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u NJ,</w:t>
                            </w:r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pacing w:val="-1"/>
                              </w:rPr>
                              <w:t>z.s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</w:rPr>
                              <w:t>.,</w:t>
                            </w:r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Životice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 xml:space="preserve">u </w:t>
                            </w:r>
                            <w:r>
                              <w:rPr>
                                <w:color w:val="000000"/>
                                <w:spacing w:val="1"/>
                              </w:rPr>
                              <w:t>NJ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206,</w:t>
                            </w:r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742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 xml:space="preserve">72, </w:t>
                            </w:r>
                            <w:r>
                              <w:rPr>
                                <w:rFonts w:cs="Calibri"/>
                                <w:color w:val="000000"/>
                              </w:rPr>
                              <w:t>IČ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22681094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1F3301" id="Rámec16" o:spid="_x0000_s1027" type="#_x0000_t202" style="position:absolute;margin-left:145.35pt;margin-top:792.1pt;width:316.45pt;height:1.1pt;z-index:19;visibility:visible;mso-wrap-style:none;mso-wrap-distance-left:9pt;mso-wrap-distance-top:0;mso-wrap-distance-right:9pt;mso-wrap-distance-bottom:0;mso-position-horizontal:absolute;mso-position-horizontal-relative:text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" stroked="f">
                <v:fill opacity="0"/>
                <v:textbox style="mso-fit-shape-to-text:t" inset="0,0,0,0">
                  <w:txbxContent>
                    <w:p w14:paraId="786FE7F7" w14:textId="77777777" w:rsidR="00760FBB" w:rsidRDefault="00000000">
                      <w:pPr>
                        <w:pStyle w:val="Standard"/>
                        <w:widowControl w:val="0"/>
                        <w:spacing w:before="0" w:after="0" w:line="270" w:lineRule="exact"/>
                        <w:jc w:val="left"/>
                      </w:pP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Hřebčín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HF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Životice</w:t>
                      </w:r>
                      <w:proofErr w:type="spellEnd"/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u NJ,</w:t>
                      </w:r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pacing w:val="-1"/>
                        </w:rPr>
                        <w:t>z.s</w:t>
                      </w:r>
                      <w:proofErr w:type="spellEnd"/>
                      <w:r>
                        <w:rPr>
                          <w:color w:val="000000"/>
                          <w:spacing w:val="-1"/>
                        </w:rPr>
                        <w:t>.,</w:t>
                      </w:r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Životice</w:t>
                      </w:r>
                      <w:proofErr w:type="spellEnd"/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 xml:space="preserve">u </w:t>
                      </w:r>
                      <w:r>
                        <w:rPr>
                          <w:color w:val="000000"/>
                          <w:spacing w:val="1"/>
                        </w:rPr>
                        <w:t>NJ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206,</w:t>
                      </w:r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742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 xml:space="preserve">72, </w:t>
                      </w:r>
                      <w:r>
                        <w:rPr>
                          <w:rFonts w:cs="Calibri"/>
                          <w:color w:val="000000"/>
                        </w:rPr>
                        <w:t>IČ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22681094</w:t>
                      </w:r>
                    </w:p>
                  </w:txbxContent>
                </v:textbox>
                <w10:wrap type="square" anchory="margin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</w:rPr>
        <mc:AlternateContent>
          <mc:Choice Requires="wps">
            <w:drawing>
              <wp:anchor distT="0" distB="0" distL="114300" distR="114300" simplePos="0" relativeHeight="5" behindDoc="0" locked="0" layoutInCell="1" allowOverlap="1" wp14:anchorId="6E85AA94" wp14:editId="18EDEACD">
                <wp:simplePos x="0" y="0"/>
                <wp:positionH relativeFrom="column">
                  <wp:posOffset>899275</wp:posOffset>
                </wp:positionH>
                <wp:positionV relativeFrom="margin">
                  <wp:posOffset>2839678</wp:posOffset>
                </wp:positionV>
                <wp:extent cx="982980" cy="13972"/>
                <wp:effectExtent l="0" t="0" r="0" b="0"/>
                <wp:wrapSquare wrapText="bothSides"/>
                <wp:docPr id="1449787002" name="Rámec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2980" cy="139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6D972B31" w14:textId="77777777" w:rsidR="00760FBB" w:rsidRDefault="00000000">
                            <w:pPr>
                              <w:pStyle w:val="Standard"/>
                              <w:widowControl w:val="0"/>
                              <w:spacing w:before="0" w:after="0" w:line="270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rFonts w:cs="Calibri"/>
                                <w:b/>
                                <w:color w:val="000000"/>
                              </w:rPr>
                              <w:t>Údaje</w:t>
                            </w:r>
                            <w:proofErr w:type="spellEnd"/>
                            <w:r>
                              <w:rPr>
                                <w:b/>
                                <w:color w:val="000000"/>
                              </w:rPr>
                              <w:t xml:space="preserve"> o </w:t>
                            </w:r>
                            <w:proofErr w:type="spellStart"/>
                            <w:r>
                              <w:rPr>
                                <w:rFonts w:cs="Calibri"/>
                                <w:b/>
                                <w:color w:val="000000"/>
                              </w:rPr>
                              <w:t>dítěti</w:t>
                            </w:r>
                            <w:proofErr w:type="spellEnd"/>
                            <w:r>
                              <w:rPr>
                                <w:rFonts w:cs="Calibri"/>
                                <w:b/>
                                <w:color w:val="000000"/>
                              </w:rPr>
                              <w:t>: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85AA94" id="Rámec2" o:spid="_x0000_s1028" type="#_x0000_t202" style="position:absolute;margin-left:70.8pt;margin-top:223.6pt;width:77.4pt;height:1.1pt;z-index:5;visibility:visible;mso-wrap-style:none;mso-wrap-distance-left:9pt;mso-wrap-distance-top:0;mso-wrap-distance-right:9pt;mso-wrap-distance-bottom:0;mso-position-horizontal:absolute;mso-position-horizontal-relative:text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" stroked="f">
                <v:fill opacity="0"/>
                <v:textbox style="mso-fit-shape-to-text:t" inset="0,0,0,0">
                  <w:txbxContent>
                    <w:p w14:paraId="6D972B31" w14:textId="77777777" w:rsidR="00760FBB" w:rsidRDefault="00000000">
                      <w:pPr>
                        <w:pStyle w:val="Standard"/>
                        <w:widowControl w:val="0"/>
                        <w:spacing w:before="0" w:after="0" w:line="270" w:lineRule="exact"/>
                        <w:jc w:val="left"/>
                      </w:pPr>
                      <w:proofErr w:type="spellStart"/>
                      <w:r>
                        <w:rPr>
                          <w:rFonts w:cs="Calibri"/>
                          <w:b/>
                          <w:color w:val="000000"/>
                        </w:rPr>
                        <w:t>Údaje</w:t>
                      </w:r>
                      <w:proofErr w:type="spellEnd"/>
                      <w:r>
                        <w:rPr>
                          <w:b/>
                          <w:color w:val="000000"/>
                        </w:rPr>
                        <w:t xml:space="preserve"> o </w:t>
                      </w:r>
                      <w:proofErr w:type="spellStart"/>
                      <w:r>
                        <w:rPr>
                          <w:rFonts w:cs="Calibri"/>
                          <w:b/>
                          <w:color w:val="000000"/>
                        </w:rPr>
                        <w:t>dítěti</w:t>
                      </w:r>
                      <w:proofErr w:type="spellEnd"/>
                      <w:r>
                        <w:rPr>
                          <w:rFonts w:cs="Calibri"/>
                          <w:b/>
                          <w:color w:val="000000"/>
                        </w:rPr>
                        <w:t>:</w:t>
                      </w:r>
                    </w:p>
                  </w:txbxContent>
                </v:textbox>
                <w10:wrap type="square" anchory="margin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</w:rPr>
        <mc:AlternateContent>
          <mc:Choice Requires="wps">
            <w:drawing>
              <wp:anchor distT="0" distB="0" distL="114300" distR="114300" simplePos="0" relativeHeight="6" behindDoc="0" locked="0" layoutInCell="1" allowOverlap="1" wp14:anchorId="7A5577D6" wp14:editId="3BE343E1">
                <wp:simplePos x="0" y="0"/>
                <wp:positionH relativeFrom="column">
                  <wp:posOffset>899275</wp:posOffset>
                </wp:positionH>
                <wp:positionV relativeFrom="margin">
                  <wp:posOffset>3162242</wp:posOffset>
                </wp:positionV>
                <wp:extent cx="1191262" cy="13972"/>
                <wp:effectExtent l="0" t="0" r="0" b="0"/>
                <wp:wrapSquare wrapText="bothSides"/>
                <wp:docPr id="1458790706" name="Rámec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1262" cy="139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2FDFCAE8" w14:textId="77777777" w:rsidR="00760FBB" w:rsidRDefault="00000000">
                            <w:pPr>
                              <w:pStyle w:val="Standard"/>
                              <w:widowControl w:val="0"/>
                              <w:spacing w:before="0" w:after="0" w:line="270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rFonts w:cs="Calibri"/>
                                <w:b/>
                                <w:color w:val="000000"/>
                              </w:rPr>
                              <w:t>Jméno</w:t>
                            </w:r>
                            <w:proofErr w:type="spellEnd"/>
                            <w:r>
                              <w:rPr>
                                <w:b/>
                                <w:color w:val="000000"/>
                              </w:rPr>
                              <w:t xml:space="preserve"> a</w:t>
                            </w:r>
                            <w:r>
                              <w:rPr>
                                <w:b/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b/>
                                <w:color w:val="000000"/>
                              </w:rPr>
                              <w:t>Příjmení</w:t>
                            </w:r>
                            <w:proofErr w:type="spellEnd"/>
                            <w:r>
                              <w:rPr>
                                <w:rFonts w:cs="Calibri"/>
                                <w:b/>
                                <w:color w:val="000000"/>
                              </w:rPr>
                              <w:t>: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5577D6" id="Rámec3" o:spid="_x0000_s1029" type="#_x0000_t202" style="position:absolute;margin-left:70.8pt;margin-top:249pt;width:93.8pt;height:1.1pt;z-index: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" stroked="f">
                <v:fill opacity="0"/>
                <v:textbox style="mso-fit-shape-to-text:t" inset="0,0,0,0">
                  <w:txbxContent>
                    <w:p w14:paraId="2FDFCAE8" w14:textId="77777777" w:rsidR="00760FBB" w:rsidRDefault="00000000">
                      <w:pPr>
                        <w:pStyle w:val="Standard"/>
                        <w:widowControl w:val="0"/>
                        <w:spacing w:before="0" w:after="0" w:line="270" w:lineRule="exact"/>
                        <w:jc w:val="left"/>
                      </w:pPr>
                      <w:proofErr w:type="spellStart"/>
                      <w:r>
                        <w:rPr>
                          <w:rFonts w:cs="Calibri"/>
                          <w:b/>
                          <w:color w:val="000000"/>
                        </w:rPr>
                        <w:t>Jméno</w:t>
                      </w:r>
                      <w:proofErr w:type="spellEnd"/>
                      <w:r>
                        <w:rPr>
                          <w:b/>
                          <w:color w:val="000000"/>
                        </w:rPr>
                        <w:t xml:space="preserve"> a</w:t>
                      </w:r>
                      <w:r>
                        <w:rPr>
                          <w:b/>
                          <w:color w:val="000000"/>
                          <w:spacing w:val="1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b/>
                          <w:color w:val="000000"/>
                        </w:rPr>
                        <w:t>Příjmení</w:t>
                      </w:r>
                      <w:proofErr w:type="spellEnd"/>
                      <w:r>
                        <w:rPr>
                          <w:rFonts w:cs="Calibri"/>
                          <w:b/>
                          <w:color w:val="000000"/>
                        </w:rPr>
                        <w:t>:</w:t>
                      </w:r>
                    </w:p>
                  </w:txbxContent>
                </v:textbox>
                <w10:wrap type="square" anchory="margin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</w:rPr>
        <mc:AlternateContent>
          <mc:Choice Requires="wps">
            <w:drawing>
              <wp:anchor distT="0" distB="0" distL="114300" distR="114300" simplePos="0" relativeHeight="7" behindDoc="0" locked="0" layoutInCell="1" allowOverlap="1" wp14:anchorId="18AFE163" wp14:editId="2E6653DB">
                <wp:simplePos x="0" y="0"/>
                <wp:positionH relativeFrom="column">
                  <wp:posOffset>899275</wp:posOffset>
                </wp:positionH>
                <wp:positionV relativeFrom="margin">
                  <wp:posOffset>3485519</wp:posOffset>
                </wp:positionV>
                <wp:extent cx="1887221" cy="13972"/>
                <wp:effectExtent l="0" t="0" r="0" b="0"/>
                <wp:wrapSquare wrapText="bothSides"/>
                <wp:docPr id="1164952127" name="Rámec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7221" cy="139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114A9B34" w14:textId="77777777" w:rsidR="00760FBB" w:rsidRDefault="00000000">
                            <w:pPr>
                              <w:pStyle w:val="Standard"/>
                              <w:widowControl w:val="0"/>
                              <w:spacing w:before="0" w:after="0" w:line="270" w:lineRule="exact"/>
                              <w:jc w:val="left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Datum</w:t>
                            </w:r>
                            <w:r>
                              <w:rPr>
                                <w:b/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b/>
                                <w:color w:val="000000"/>
                              </w:rPr>
                              <w:t>narození</w:t>
                            </w:r>
                            <w:proofErr w:type="spellEnd"/>
                            <w:r>
                              <w:rPr>
                                <w:b/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a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b/>
                                <w:color w:val="000000"/>
                              </w:rPr>
                              <w:t>rodné</w:t>
                            </w:r>
                            <w:proofErr w:type="spellEnd"/>
                            <w:r>
                              <w:rPr>
                                <w:b/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b/>
                                <w:color w:val="000000"/>
                              </w:rPr>
                              <w:t>číslo</w:t>
                            </w:r>
                            <w:proofErr w:type="spellEnd"/>
                            <w:r>
                              <w:rPr>
                                <w:rFonts w:cs="Calibri"/>
                                <w:b/>
                                <w:color w:val="000000"/>
                              </w:rPr>
                              <w:t>: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AFE163" id="Rámec4" o:spid="_x0000_s1030" type="#_x0000_t202" style="position:absolute;margin-left:70.8pt;margin-top:274.45pt;width:148.6pt;height:1.1pt;z-index:7;visibility:visible;mso-wrap-style:none;mso-wrap-distance-left:9pt;mso-wrap-distance-top:0;mso-wrap-distance-right:9pt;mso-wrap-distance-bottom:0;mso-position-horizontal:absolute;mso-position-horizontal-relative:text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" stroked="f">
                <v:fill opacity="0"/>
                <v:textbox style="mso-fit-shape-to-text:t" inset="0,0,0,0">
                  <w:txbxContent>
                    <w:p w14:paraId="114A9B34" w14:textId="77777777" w:rsidR="00760FBB" w:rsidRDefault="00000000">
                      <w:pPr>
                        <w:pStyle w:val="Standard"/>
                        <w:widowControl w:val="0"/>
                        <w:spacing w:before="0" w:after="0" w:line="270" w:lineRule="exact"/>
                        <w:jc w:val="left"/>
                      </w:pPr>
                      <w:r>
                        <w:rPr>
                          <w:b/>
                          <w:color w:val="000000"/>
                        </w:rPr>
                        <w:t>Datum</w:t>
                      </w:r>
                      <w:r>
                        <w:rPr>
                          <w:b/>
                          <w:color w:val="000000"/>
                          <w:spacing w:val="1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b/>
                          <w:color w:val="000000"/>
                        </w:rPr>
                        <w:t>narození</w:t>
                      </w:r>
                      <w:proofErr w:type="spellEnd"/>
                      <w:r>
                        <w:rPr>
                          <w:b/>
                          <w:color w:val="000000"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a</w:t>
                      </w:r>
                      <w:r>
                        <w:rPr>
                          <w:b/>
                          <w:color w:val="000000"/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b/>
                          <w:color w:val="000000"/>
                        </w:rPr>
                        <w:t>rodné</w:t>
                      </w:r>
                      <w:proofErr w:type="spellEnd"/>
                      <w:r>
                        <w:rPr>
                          <w:b/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b/>
                          <w:color w:val="000000"/>
                        </w:rPr>
                        <w:t>číslo</w:t>
                      </w:r>
                      <w:proofErr w:type="spellEnd"/>
                      <w:r>
                        <w:rPr>
                          <w:rFonts w:cs="Calibri"/>
                          <w:b/>
                          <w:color w:val="000000"/>
                        </w:rPr>
                        <w:t>:</w:t>
                      </w:r>
                    </w:p>
                  </w:txbxContent>
                </v:textbox>
                <w10:wrap type="square" anchory="margin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</w:rPr>
        <mc:AlternateContent>
          <mc:Choice Requires="wps">
            <w:drawing>
              <wp:anchor distT="0" distB="0" distL="114300" distR="114300" simplePos="0" relativeHeight="8" behindDoc="0" locked="0" layoutInCell="1" allowOverlap="1" wp14:anchorId="26ABB793" wp14:editId="24AE5307">
                <wp:simplePos x="0" y="0"/>
                <wp:positionH relativeFrom="column">
                  <wp:posOffset>899275</wp:posOffset>
                </wp:positionH>
                <wp:positionV relativeFrom="margin">
                  <wp:posOffset>3808796</wp:posOffset>
                </wp:positionV>
                <wp:extent cx="654052" cy="13972"/>
                <wp:effectExtent l="0" t="0" r="0" b="0"/>
                <wp:wrapSquare wrapText="bothSides"/>
                <wp:docPr id="661209758" name="Rámec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052" cy="139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4C541D84" w14:textId="77777777" w:rsidR="00760FBB" w:rsidRDefault="00000000">
                            <w:pPr>
                              <w:pStyle w:val="Standard"/>
                              <w:widowControl w:val="0"/>
                              <w:spacing w:before="0" w:after="0" w:line="270" w:lineRule="exact"/>
                              <w:jc w:val="left"/>
                              <w:rPr>
                                <w:rFonts w:cs="Calibri"/>
                                <w:b/>
                                <w:color w:val="000000"/>
                              </w:rPr>
                            </w:pPr>
                            <w:proofErr w:type="spellStart"/>
                            <w:r>
                              <w:rPr>
                                <w:rFonts w:cs="Calibri"/>
                                <w:b/>
                                <w:color w:val="000000"/>
                              </w:rPr>
                              <w:t>Bydliště</w:t>
                            </w:r>
                            <w:proofErr w:type="spellEnd"/>
                            <w:r>
                              <w:rPr>
                                <w:rFonts w:cs="Calibri"/>
                                <w:b/>
                                <w:color w:val="000000"/>
                              </w:rPr>
                              <w:t>: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ABB793" id="Rámec5" o:spid="_x0000_s1031" type="#_x0000_t202" style="position:absolute;margin-left:70.8pt;margin-top:299.9pt;width:51.5pt;height:1.1pt;z-index: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" stroked="f">
                <v:fill opacity="0"/>
                <v:textbox style="mso-fit-shape-to-text:t" inset="0,0,0,0">
                  <w:txbxContent>
                    <w:p w14:paraId="4C541D84" w14:textId="77777777" w:rsidR="00760FBB" w:rsidRDefault="00000000">
                      <w:pPr>
                        <w:pStyle w:val="Standard"/>
                        <w:widowControl w:val="0"/>
                        <w:spacing w:before="0" w:after="0" w:line="270" w:lineRule="exact"/>
                        <w:jc w:val="left"/>
                        <w:rPr>
                          <w:rFonts w:cs="Calibri"/>
                          <w:b/>
                          <w:color w:val="000000"/>
                        </w:rPr>
                      </w:pPr>
                      <w:proofErr w:type="spellStart"/>
                      <w:r>
                        <w:rPr>
                          <w:rFonts w:cs="Calibri"/>
                          <w:b/>
                          <w:color w:val="000000"/>
                        </w:rPr>
                        <w:t>Bydliště</w:t>
                      </w:r>
                      <w:proofErr w:type="spellEnd"/>
                      <w:r>
                        <w:rPr>
                          <w:rFonts w:cs="Calibri"/>
                          <w:b/>
                          <w:color w:val="000000"/>
                        </w:rPr>
                        <w:t>:</w:t>
                      </w:r>
                    </w:p>
                  </w:txbxContent>
                </v:textbox>
                <w10:wrap type="square" anchory="margin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</w:rPr>
        <mc:AlternateContent>
          <mc:Choice Requires="wps">
            <w:drawing>
              <wp:anchor distT="0" distB="0" distL="114300" distR="114300" simplePos="0" relativeHeight="9" behindDoc="0" locked="0" layoutInCell="1" allowOverlap="1" wp14:anchorId="4EB3F81A" wp14:editId="6941DF00">
                <wp:simplePos x="0" y="0"/>
                <wp:positionH relativeFrom="column">
                  <wp:posOffset>899275</wp:posOffset>
                </wp:positionH>
                <wp:positionV relativeFrom="margin">
                  <wp:posOffset>4132082</wp:posOffset>
                </wp:positionV>
                <wp:extent cx="1394460" cy="13972"/>
                <wp:effectExtent l="0" t="0" r="0" b="0"/>
                <wp:wrapSquare wrapText="bothSides"/>
                <wp:docPr id="129294310" name="Rámec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4460" cy="139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767115A9" w14:textId="77777777" w:rsidR="00760FBB" w:rsidRDefault="00000000">
                            <w:pPr>
                              <w:pStyle w:val="Standard"/>
                              <w:widowControl w:val="0"/>
                              <w:spacing w:before="0" w:after="0" w:line="270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rFonts w:cs="Calibri"/>
                                <w:b/>
                                <w:color w:val="000000"/>
                              </w:rPr>
                              <w:t>Zdravotní</w:t>
                            </w:r>
                            <w:proofErr w:type="spellEnd"/>
                            <w:r>
                              <w:rPr>
                                <w:b/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b/>
                                <w:color w:val="000000"/>
                              </w:rPr>
                              <w:t>pojišťovna</w:t>
                            </w:r>
                            <w:proofErr w:type="spellEnd"/>
                            <w:r>
                              <w:rPr>
                                <w:rFonts w:cs="Calibri"/>
                                <w:b/>
                                <w:color w:val="000000"/>
                              </w:rPr>
                              <w:t>: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B3F81A" id="Rámec6" o:spid="_x0000_s1032" type="#_x0000_t202" style="position:absolute;margin-left:70.8pt;margin-top:325.35pt;width:109.8pt;height:1.1pt;z-index:9;visibility:visible;mso-wrap-style:none;mso-wrap-distance-left:9pt;mso-wrap-distance-top:0;mso-wrap-distance-right:9pt;mso-wrap-distance-bottom:0;mso-position-horizontal:absolute;mso-position-horizontal-relative:text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" stroked="f">
                <v:fill opacity="0"/>
                <v:textbox style="mso-fit-shape-to-text:t" inset="0,0,0,0">
                  <w:txbxContent>
                    <w:p w14:paraId="767115A9" w14:textId="77777777" w:rsidR="00760FBB" w:rsidRDefault="00000000">
                      <w:pPr>
                        <w:pStyle w:val="Standard"/>
                        <w:widowControl w:val="0"/>
                        <w:spacing w:before="0" w:after="0" w:line="270" w:lineRule="exact"/>
                        <w:jc w:val="left"/>
                      </w:pPr>
                      <w:proofErr w:type="spellStart"/>
                      <w:r>
                        <w:rPr>
                          <w:rFonts w:cs="Calibri"/>
                          <w:b/>
                          <w:color w:val="000000"/>
                        </w:rPr>
                        <w:t>Zdravotní</w:t>
                      </w:r>
                      <w:proofErr w:type="spellEnd"/>
                      <w:r>
                        <w:rPr>
                          <w:b/>
                          <w:color w:val="000000"/>
                          <w:spacing w:val="1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b/>
                          <w:color w:val="000000"/>
                        </w:rPr>
                        <w:t>pojišťovna</w:t>
                      </w:r>
                      <w:proofErr w:type="spellEnd"/>
                      <w:r>
                        <w:rPr>
                          <w:rFonts w:cs="Calibri"/>
                          <w:b/>
                          <w:color w:val="000000"/>
                        </w:rPr>
                        <w:t>:</w:t>
                      </w:r>
                    </w:p>
                  </w:txbxContent>
                </v:textbox>
                <w10:wrap type="square" anchory="margin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</w:rPr>
        <mc:AlternateContent>
          <mc:Choice Requires="wps">
            <w:drawing>
              <wp:anchor distT="0" distB="0" distL="114300" distR="114300" simplePos="0" relativeHeight="10" behindDoc="0" locked="0" layoutInCell="1" allowOverlap="1" wp14:anchorId="1F14EFE0" wp14:editId="014314EF">
                <wp:simplePos x="0" y="0"/>
                <wp:positionH relativeFrom="column">
                  <wp:posOffset>899275</wp:posOffset>
                </wp:positionH>
                <wp:positionV relativeFrom="margin">
                  <wp:posOffset>4455002</wp:posOffset>
                </wp:positionV>
                <wp:extent cx="5274945" cy="13972"/>
                <wp:effectExtent l="0" t="0" r="0" b="0"/>
                <wp:wrapSquare wrapText="bothSides"/>
                <wp:docPr id="1226025178" name="Rámec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74945" cy="139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4B98C6C4" w14:textId="77777777" w:rsidR="00760FBB" w:rsidRDefault="00000000">
                            <w:pPr>
                              <w:pStyle w:val="Standard"/>
                              <w:widowControl w:val="0"/>
                              <w:spacing w:before="0" w:after="0" w:line="270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rFonts w:cs="Calibri"/>
                                <w:b/>
                                <w:color w:val="000000"/>
                              </w:rPr>
                              <w:t>Zdravotní</w:t>
                            </w:r>
                            <w:proofErr w:type="spellEnd"/>
                            <w:r>
                              <w:rPr>
                                <w:b/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00000"/>
                              </w:rPr>
                              <w:t>stav</w:t>
                            </w:r>
                            <w:proofErr w:type="spellEnd"/>
                            <w:r>
                              <w:rPr>
                                <w:b/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b/>
                                <w:color w:val="000000"/>
                              </w:rPr>
                              <w:t>dítěte</w:t>
                            </w:r>
                            <w:proofErr w:type="spellEnd"/>
                            <w:r>
                              <w:rPr>
                                <w:b/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cs="Calibri"/>
                                <w:b/>
                                <w:color w:val="000000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cs="Calibri"/>
                                <w:b/>
                                <w:color w:val="000000"/>
                              </w:rPr>
                              <w:t>případná</w:t>
                            </w:r>
                            <w:proofErr w:type="spellEnd"/>
                            <w:r>
                              <w:rPr>
                                <w:b/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b/>
                                <w:color w:val="000000"/>
                              </w:rPr>
                              <w:t>omezení</w:t>
                            </w:r>
                            <w:proofErr w:type="spellEnd"/>
                            <w:r>
                              <w:rPr>
                                <w:rFonts w:cs="Calibri"/>
                                <w:b/>
                                <w:color w:val="000000"/>
                              </w:rPr>
                              <w:t>,</w:t>
                            </w:r>
                            <w:r>
                              <w:rPr>
                                <w:b/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00000"/>
                              </w:rPr>
                              <w:t>alergie</w:t>
                            </w:r>
                            <w:proofErr w:type="spellEnd"/>
                            <w:r>
                              <w:rPr>
                                <w:b/>
                                <w:color w:val="000000"/>
                              </w:rPr>
                              <w:t>,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b/>
                                <w:color w:val="000000"/>
                              </w:rPr>
                              <w:t>užívané</w:t>
                            </w:r>
                            <w:proofErr w:type="spellEnd"/>
                            <w:r>
                              <w:rPr>
                                <w:b/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b/>
                                <w:color w:val="000000"/>
                              </w:rPr>
                              <w:t>léky</w:t>
                            </w:r>
                            <w:proofErr w:type="spellEnd"/>
                            <w:r>
                              <w:rPr>
                                <w:b/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a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b/>
                                <w:color w:val="000000"/>
                              </w:rPr>
                              <w:t>další</w:t>
                            </w:r>
                            <w:proofErr w:type="spellEnd"/>
                            <w:r>
                              <w:rPr>
                                <w:b/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b/>
                                <w:color w:val="000000"/>
                              </w:rPr>
                              <w:t>nutná</w:t>
                            </w:r>
                            <w:proofErr w:type="spellEnd"/>
                            <w:r>
                              <w:rPr>
                                <w:b/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b/>
                                <w:color w:val="000000"/>
                                <w:spacing w:val="1"/>
                              </w:rPr>
                              <w:t>upozornění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>):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14EFE0" id="Rámec7" o:spid="_x0000_s1033" type="#_x0000_t202" style="position:absolute;margin-left:70.8pt;margin-top:350.8pt;width:415.35pt;height:1.1pt;z-index:1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" stroked="f">
                <v:fill opacity="0"/>
                <v:textbox style="mso-fit-shape-to-text:t" inset="0,0,0,0">
                  <w:txbxContent>
                    <w:p w14:paraId="4B98C6C4" w14:textId="77777777" w:rsidR="00760FBB" w:rsidRDefault="00000000">
                      <w:pPr>
                        <w:pStyle w:val="Standard"/>
                        <w:widowControl w:val="0"/>
                        <w:spacing w:before="0" w:after="0" w:line="270" w:lineRule="exact"/>
                        <w:jc w:val="left"/>
                      </w:pPr>
                      <w:proofErr w:type="spellStart"/>
                      <w:r>
                        <w:rPr>
                          <w:rFonts w:cs="Calibri"/>
                          <w:b/>
                          <w:color w:val="000000"/>
                        </w:rPr>
                        <w:t>Zdravotní</w:t>
                      </w:r>
                      <w:proofErr w:type="spellEnd"/>
                      <w:r>
                        <w:rPr>
                          <w:b/>
                          <w:color w:val="000000"/>
                          <w:spacing w:val="-1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00000"/>
                        </w:rPr>
                        <w:t>stav</w:t>
                      </w:r>
                      <w:proofErr w:type="spellEnd"/>
                      <w:r>
                        <w:rPr>
                          <w:b/>
                          <w:color w:val="000000"/>
                          <w:spacing w:val="-1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b/>
                          <w:color w:val="000000"/>
                        </w:rPr>
                        <w:t>dítěte</w:t>
                      </w:r>
                      <w:proofErr w:type="spellEnd"/>
                      <w:r>
                        <w:rPr>
                          <w:b/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rFonts w:cs="Calibri"/>
                          <w:b/>
                          <w:color w:val="000000"/>
                        </w:rPr>
                        <w:t>(</w:t>
                      </w:r>
                      <w:proofErr w:type="spellStart"/>
                      <w:r>
                        <w:rPr>
                          <w:rFonts w:cs="Calibri"/>
                          <w:b/>
                          <w:color w:val="000000"/>
                        </w:rPr>
                        <w:t>případná</w:t>
                      </w:r>
                      <w:proofErr w:type="spellEnd"/>
                      <w:r>
                        <w:rPr>
                          <w:b/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b/>
                          <w:color w:val="000000"/>
                        </w:rPr>
                        <w:t>omezení</w:t>
                      </w:r>
                      <w:proofErr w:type="spellEnd"/>
                      <w:r>
                        <w:rPr>
                          <w:rFonts w:cs="Calibri"/>
                          <w:b/>
                          <w:color w:val="000000"/>
                        </w:rPr>
                        <w:t>,</w:t>
                      </w:r>
                      <w:r>
                        <w:rPr>
                          <w:b/>
                          <w:color w:val="000000"/>
                          <w:spacing w:val="1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00000"/>
                        </w:rPr>
                        <w:t>alergie</w:t>
                      </w:r>
                      <w:proofErr w:type="spellEnd"/>
                      <w:r>
                        <w:rPr>
                          <w:b/>
                          <w:color w:val="000000"/>
                        </w:rPr>
                        <w:t>,</w:t>
                      </w:r>
                      <w:r>
                        <w:rPr>
                          <w:b/>
                          <w:color w:val="000000"/>
                          <w:spacing w:val="-1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b/>
                          <w:color w:val="000000"/>
                        </w:rPr>
                        <w:t>užívané</w:t>
                      </w:r>
                      <w:proofErr w:type="spellEnd"/>
                      <w:r>
                        <w:rPr>
                          <w:b/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b/>
                          <w:color w:val="000000"/>
                        </w:rPr>
                        <w:t>léky</w:t>
                      </w:r>
                      <w:proofErr w:type="spellEnd"/>
                      <w:r>
                        <w:rPr>
                          <w:b/>
                          <w:color w:val="000000"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a</w:t>
                      </w:r>
                      <w:r>
                        <w:rPr>
                          <w:b/>
                          <w:color w:val="000000"/>
                          <w:spacing w:val="-3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b/>
                          <w:color w:val="000000"/>
                        </w:rPr>
                        <w:t>další</w:t>
                      </w:r>
                      <w:proofErr w:type="spellEnd"/>
                      <w:r>
                        <w:rPr>
                          <w:b/>
                          <w:color w:val="000000"/>
                          <w:spacing w:val="-1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b/>
                          <w:color w:val="000000"/>
                        </w:rPr>
                        <w:t>nutná</w:t>
                      </w:r>
                      <w:proofErr w:type="spellEnd"/>
                      <w:r>
                        <w:rPr>
                          <w:b/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b/>
                          <w:color w:val="000000"/>
                          <w:spacing w:val="1"/>
                        </w:rPr>
                        <w:t>upozornění</w:t>
                      </w:r>
                      <w:proofErr w:type="spellEnd"/>
                      <w:r>
                        <w:rPr>
                          <w:color w:val="000000"/>
                        </w:rPr>
                        <w:t>):</w:t>
                      </w:r>
                    </w:p>
                  </w:txbxContent>
                </v:textbox>
                <w10:wrap type="square" anchory="margin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</w:rPr>
        <mc:AlternateContent>
          <mc:Choice Requires="wps">
            <w:drawing>
              <wp:anchor distT="0" distB="0" distL="114300" distR="114300" simplePos="0" relativeHeight="11" behindDoc="0" locked="0" layoutInCell="1" allowOverlap="1" wp14:anchorId="0586BCEA" wp14:editId="1D0A174E">
                <wp:simplePos x="0" y="0"/>
                <wp:positionH relativeFrom="column">
                  <wp:posOffset>899275</wp:posOffset>
                </wp:positionH>
                <wp:positionV relativeFrom="margin">
                  <wp:posOffset>5424120</wp:posOffset>
                </wp:positionV>
                <wp:extent cx="1245239" cy="13972"/>
                <wp:effectExtent l="0" t="0" r="0" b="0"/>
                <wp:wrapSquare wrapText="bothSides"/>
                <wp:docPr id="97736290" name="Rámec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5239" cy="139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1AB7FCCB" w14:textId="77777777" w:rsidR="00760FBB" w:rsidRDefault="00000000">
                            <w:pPr>
                              <w:pStyle w:val="Standard"/>
                              <w:widowControl w:val="0"/>
                              <w:spacing w:before="0" w:after="0" w:line="270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rFonts w:cs="Calibri"/>
                                <w:b/>
                                <w:color w:val="000000"/>
                              </w:rPr>
                              <w:t>Zkušenosti</w:t>
                            </w:r>
                            <w:proofErr w:type="spellEnd"/>
                            <w:r>
                              <w:rPr>
                                <w:b/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s</w:t>
                            </w:r>
                            <w:r>
                              <w:rPr>
                                <w:b/>
                                <w:color w:val="000000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b/>
                                <w:color w:val="000000"/>
                              </w:rPr>
                              <w:t>jízdou</w:t>
                            </w:r>
                            <w:proofErr w:type="spellEnd"/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86BCEA" id="Rámec8" o:spid="_x0000_s1034" type="#_x0000_t202" style="position:absolute;margin-left:70.8pt;margin-top:427.1pt;width:98.05pt;height:1.1pt;z-index:11;visibility:visible;mso-wrap-style:none;mso-wrap-distance-left:9pt;mso-wrap-distance-top:0;mso-wrap-distance-right:9pt;mso-wrap-distance-bottom:0;mso-position-horizontal:absolute;mso-position-horizontal-relative:text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" stroked="f">
                <v:fill opacity="0"/>
                <v:textbox style="mso-fit-shape-to-text:t" inset="0,0,0,0">
                  <w:txbxContent>
                    <w:p w14:paraId="1AB7FCCB" w14:textId="77777777" w:rsidR="00760FBB" w:rsidRDefault="00000000">
                      <w:pPr>
                        <w:pStyle w:val="Standard"/>
                        <w:widowControl w:val="0"/>
                        <w:spacing w:before="0" w:after="0" w:line="270" w:lineRule="exact"/>
                        <w:jc w:val="left"/>
                      </w:pPr>
                      <w:proofErr w:type="spellStart"/>
                      <w:r>
                        <w:rPr>
                          <w:rFonts w:cs="Calibri"/>
                          <w:b/>
                          <w:color w:val="000000"/>
                        </w:rPr>
                        <w:t>Zkušenosti</w:t>
                      </w:r>
                      <w:proofErr w:type="spellEnd"/>
                      <w:r>
                        <w:rPr>
                          <w:b/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s</w:t>
                      </w:r>
                      <w:r>
                        <w:rPr>
                          <w:b/>
                          <w:color w:val="000000"/>
                          <w:spacing w:val="2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b/>
                          <w:color w:val="000000"/>
                        </w:rPr>
                        <w:t>jízdou</w:t>
                      </w:r>
                      <w:proofErr w:type="spellEnd"/>
                    </w:p>
                  </w:txbxContent>
                </v:textbox>
                <w10:wrap type="square" anchory="margin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</w:rPr>
        <mc:AlternateContent>
          <mc:Choice Requires="wps">
            <w:drawing>
              <wp:anchor distT="0" distB="0" distL="114300" distR="114300" simplePos="0" relativeHeight="12" behindDoc="0" locked="0" layoutInCell="1" allowOverlap="1" wp14:anchorId="272CD673" wp14:editId="7E2BBC6C">
                <wp:simplePos x="0" y="0"/>
                <wp:positionH relativeFrom="column">
                  <wp:posOffset>899275</wp:posOffset>
                </wp:positionH>
                <wp:positionV relativeFrom="margin">
                  <wp:posOffset>5747397</wp:posOffset>
                </wp:positionV>
                <wp:extent cx="756922" cy="13972"/>
                <wp:effectExtent l="0" t="0" r="0" b="0"/>
                <wp:wrapSquare wrapText="bothSides"/>
                <wp:docPr id="956221877" name="Rámec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6922" cy="139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7CE4DDB" w14:textId="77777777" w:rsidR="00760FBB" w:rsidRDefault="00000000">
                            <w:pPr>
                              <w:pStyle w:val="Standard"/>
                              <w:widowControl w:val="0"/>
                              <w:spacing w:before="0" w:after="0" w:line="270" w:lineRule="exact"/>
                              <w:jc w:val="left"/>
                              <w:rPr>
                                <w:rFonts w:cs="Calibri"/>
                                <w:color w:val="000000"/>
                              </w:rPr>
                            </w:pP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Začátečník</w:t>
                            </w:r>
                            <w:proofErr w:type="spellEnd"/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2CD673" id="Rámec9" o:spid="_x0000_s1035" type="#_x0000_t202" style="position:absolute;margin-left:70.8pt;margin-top:452.55pt;width:59.6pt;height:1.1pt;z-index: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" stroked="f">
                <v:fill opacity="0"/>
                <v:textbox style="mso-fit-shape-to-text:t" inset="0,0,0,0">
                  <w:txbxContent>
                    <w:p w14:paraId="37CE4DDB" w14:textId="77777777" w:rsidR="00760FBB" w:rsidRDefault="00000000">
                      <w:pPr>
                        <w:pStyle w:val="Standard"/>
                        <w:widowControl w:val="0"/>
                        <w:spacing w:before="0" w:after="0" w:line="270" w:lineRule="exact"/>
                        <w:jc w:val="left"/>
                        <w:rPr>
                          <w:rFonts w:cs="Calibri"/>
                          <w:color w:val="000000"/>
                        </w:rPr>
                      </w:pP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Začátečník</w:t>
                      </w:r>
                      <w:proofErr w:type="spellEnd"/>
                    </w:p>
                  </w:txbxContent>
                </v:textbox>
                <w10:wrap type="square" anchory="margin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</w:rPr>
        <mc:AlternateContent>
          <mc:Choice Requires="wps">
            <w:drawing>
              <wp:anchor distT="0" distB="0" distL="114300" distR="114300" simplePos="0" relativeHeight="13" behindDoc="0" locked="0" layoutInCell="1" allowOverlap="1" wp14:anchorId="6EE87E18" wp14:editId="683A54E1">
                <wp:simplePos x="0" y="0"/>
                <wp:positionH relativeFrom="column">
                  <wp:posOffset>2789642</wp:posOffset>
                </wp:positionH>
                <wp:positionV relativeFrom="margin">
                  <wp:posOffset>5747397</wp:posOffset>
                </wp:positionV>
                <wp:extent cx="1047116" cy="13972"/>
                <wp:effectExtent l="0" t="0" r="0" b="0"/>
                <wp:wrapSquare wrapText="bothSides"/>
                <wp:docPr id="1263321860" name="Rámec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7116" cy="139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5EB6316" w14:textId="77777777" w:rsidR="00760FBB" w:rsidRDefault="00000000">
                            <w:pPr>
                              <w:pStyle w:val="Standard"/>
                              <w:widowControl w:val="0"/>
                              <w:spacing w:before="0" w:after="0" w:line="270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Mírně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pokročilý</w:t>
                            </w:r>
                            <w:proofErr w:type="spellEnd"/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E87E18" id="Rámec10" o:spid="_x0000_s1036" type="#_x0000_t202" style="position:absolute;margin-left:219.65pt;margin-top:452.55pt;width:82.45pt;height:1.1pt;z-index:13;visibility:visible;mso-wrap-style:none;mso-wrap-distance-left:9pt;mso-wrap-distance-top:0;mso-wrap-distance-right:9pt;mso-wrap-distance-bottom:0;mso-position-horizontal:absolute;mso-position-horizontal-relative:text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" stroked="f">
                <v:fill opacity="0"/>
                <v:textbox style="mso-fit-shape-to-text:t" inset="0,0,0,0">
                  <w:txbxContent>
                    <w:p w14:paraId="55EB6316" w14:textId="77777777" w:rsidR="00760FBB" w:rsidRDefault="00000000">
                      <w:pPr>
                        <w:pStyle w:val="Standard"/>
                        <w:widowControl w:val="0"/>
                        <w:spacing w:before="0" w:after="0" w:line="270" w:lineRule="exact"/>
                        <w:jc w:val="left"/>
                      </w:pP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Mírně</w:t>
                      </w:r>
                      <w:proofErr w:type="spellEnd"/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pokročilý</w:t>
                      </w:r>
                      <w:proofErr w:type="spellEnd"/>
                    </w:p>
                  </w:txbxContent>
                </v:textbox>
                <w10:wrap type="square" anchory="margin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</w:rPr>
        <mc:AlternateContent>
          <mc:Choice Requires="wps">
            <w:drawing>
              <wp:anchor distT="0" distB="0" distL="114300" distR="114300" simplePos="0" relativeHeight="14" behindDoc="0" locked="0" layoutInCell="1" allowOverlap="1" wp14:anchorId="20D726D0" wp14:editId="78F8C2B0">
                <wp:simplePos x="0" y="0"/>
                <wp:positionH relativeFrom="column">
                  <wp:posOffset>4496397</wp:posOffset>
                </wp:positionH>
                <wp:positionV relativeFrom="margin">
                  <wp:posOffset>5747397</wp:posOffset>
                </wp:positionV>
                <wp:extent cx="672468" cy="13972"/>
                <wp:effectExtent l="0" t="0" r="0" b="0"/>
                <wp:wrapSquare wrapText="bothSides"/>
                <wp:docPr id="1084607935" name="Rámec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2468" cy="139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72475F4D" w14:textId="77777777" w:rsidR="00760FBB" w:rsidRDefault="00000000">
                            <w:pPr>
                              <w:pStyle w:val="Standard"/>
                              <w:widowControl w:val="0"/>
                              <w:spacing w:before="0" w:after="0" w:line="270" w:lineRule="exact"/>
                              <w:jc w:val="left"/>
                              <w:rPr>
                                <w:rFonts w:cs="Calibri"/>
                                <w:color w:val="000000"/>
                              </w:rPr>
                            </w:pP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Pokročilý</w:t>
                            </w:r>
                            <w:proofErr w:type="spellEnd"/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D726D0" id="Rámec11" o:spid="_x0000_s1037" type="#_x0000_t202" style="position:absolute;margin-left:354.05pt;margin-top:452.55pt;width:52.95pt;height:1.1pt;z-index:1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" stroked="f">
                <v:fill opacity="0"/>
                <v:textbox style="mso-fit-shape-to-text:t" inset="0,0,0,0">
                  <w:txbxContent>
                    <w:p w14:paraId="72475F4D" w14:textId="77777777" w:rsidR="00760FBB" w:rsidRDefault="00000000">
                      <w:pPr>
                        <w:pStyle w:val="Standard"/>
                        <w:widowControl w:val="0"/>
                        <w:spacing w:before="0" w:after="0" w:line="270" w:lineRule="exact"/>
                        <w:jc w:val="left"/>
                        <w:rPr>
                          <w:rFonts w:cs="Calibri"/>
                          <w:color w:val="000000"/>
                        </w:rPr>
                      </w:pP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Pokročilý</w:t>
                      </w:r>
                      <w:proofErr w:type="spellEnd"/>
                    </w:p>
                  </w:txbxContent>
                </v:textbox>
                <w10:wrap type="square" anchory="margin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</w:rPr>
        <mc:AlternateContent>
          <mc:Choice Requires="wps">
            <w:drawing>
              <wp:anchor distT="0" distB="0" distL="114300" distR="114300" simplePos="0" relativeHeight="15" behindDoc="0" locked="0" layoutInCell="1" allowOverlap="1" wp14:anchorId="7A51E4ED" wp14:editId="32C85634">
                <wp:simplePos x="0" y="0"/>
                <wp:positionH relativeFrom="column">
                  <wp:posOffset>899275</wp:posOffset>
                </wp:positionH>
                <wp:positionV relativeFrom="margin">
                  <wp:posOffset>6393960</wp:posOffset>
                </wp:positionV>
                <wp:extent cx="4194179" cy="13972"/>
                <wp:effectExtent l="0" t="0" r="0" b="0"/>
                <wp:wrapSquare wrapText="bothSides"/>
                <wp:docPr id="1202160293" name="Rámec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4179" cy="139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6494DE6F" w14:textId="77777777" w:rsidR="00760FBB" w:rsidRDefault="00000000">
                            <w:pPr>
                              <w:pStyle w:val="Standard"/>
                              <w:widowControl w:val="0"/>
                              <w:spacing w:before="0" w:after="0" w:line="270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rFonts w:cs="Calibri"/>
                                <w:b/>
                                <w:color w:val="000000"/>
                              </w:rPr>
                              <w:t>Údaje</w:t>
                            </w:r>
                            <w:proofErr w:type="spellEnd"/>
                            <w:r>
                              <w:rPr>
                                <w:b/>
                                <w:color w:val="000000"/>
                              </w:rPr>
                              <w:t xml:space="preserve"> o </w:t>
                            </w:r>
                            <w:proofErr w:type="spellStart"/>
                            <w:r>
                              <w:rPr>
                                <w:rFonts w:cs="Calibri"/>
                                <w:b/>
                                <w:color w:val="000000"/>
                              </w:rPr>
                              <w:t>rodičích</w:t>
                            </w:r>
                            <w:proofErr w:type="spellEnd"/>
                            <w:r>
                              <w:rPr>
                                <w:b/>
                                <w:color w:val="000000"/>
                              </w:rPr>
                              <w:t xml:space="preserve"> (</w:t>
                            </w:r>
                            <w:proofErr w:type="spellStart"/>
                            <w:r>
                              <w:rPr>
                                <w:b/>
                                <w:color w:val="000000"/>
                              </w:rPr>
                              <w:t>nutno</w:t>
                            </w:r>
                            <w:proofErr w:type="spellEnd"/>
                            <w:r>
                              <w:rPr>
                                <w:b/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00000"/>
                              </w:rPr>
                              <w:t>vyplnit</w:t>
                            </w:r>
                            <w:proofErr w:type="spellEnd"/>
                            <w:r>
                              <w:rPr>
                                <w:b/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b/>
                                <w:color w:val="000000"/>
                              </w:rPr>
                              <w:t>alespoň</w:t>
                            </w:r>
                            <w:proofErr w:type="spellEnd"/>
                            <w:r>
                              <w:rPr>
                                <w:b/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00000"/>
                              </w:rPr>
                              <w:t>jednoho</w:t>
                            </w:r>
                            <w:proofErr w:type="spellEnd"/>
                            <w:r>
                              <w:rPr>
                                <w:b/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b/>
                                <w:color w:val="000000"/>
                              </w:rPr>
                              <w:t>zákonného</w:t>
                            </w:r>
                            <w:proofErr w:type="spellEnd"/>
                            <w:r>
                              <w:rPr>
                                <w:b/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b/>
                                <w:color w:val="000000"/>
                              </w:rPr>
                              <w:t>zástupce</w:t>
                            </w:r>
                            <w:proofErr w:type="spellEnd"/>
                            <w:r>
                              <w:rPr>
                                <w:rFonts w:cs="Calibri"/>
                                <w:b/>
                                <w:color w:val="000000"/>
                              </w:rPr>
                              <w:t>)</w:t>
                            </w:r>
                          </w:p>
                          <w:p w14:paraId="3E2632DF" w14:textId="77777777" w:rsidR="00760FBB" w:rsidRDefault="00000000">
                            <w:pPr>
                              <w:pStyle w:val="Standard"/>
                              <w:widowControl w:val="0"/>
                              <w:spacing w:before="239" w:after="0" w:line="270" w:lineRule="exact"/>
                              <w:jc w:val="left"/>
                              <w:rPr>
                                <w:b/>
                                <w:color w:val="00000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000000"/>
                              </w:rPr>
                              <w:t>Matka</w:t>
                            </w:r>
                            <w:proofErr w:type="spellEnd"/>
                            <w:r>
                              <w:rPr>
                                <w:b/>
                                <w:color w:val="000000"/>
                              </w:rPr>
                              <w:t>: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51E4ED" id="Rámec12" o:spid="_x0000_s1038" type="#_x0000_t202" style="position:absolute;margin-left:70.8pt;margin-top:503.45pt;width:330.25pt;height:1.1pt;z-index:15;visibility:visible;mso-wrap-style:none;mso-wrap-distance-left:9pt;mso-wrap-distance-top:0;mso-wrap-distance-right:9pt;mso-wrap-distance-bottom:0;mso-position-horizontal:absolute;mso-position-horizontal-relative:text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" stroked="f">
                <v:fill opacity="0"/>
                <v:textbox style="mso-fit-shape-to-text:t" inset="0,0,0,0">
                  <w:txbxContent>
                    <w:p w14:paraId="6494DE6F" w14:textId="77777777" w:rsidR="00760FBB" w:rsidRDefault="00000000">
                      <w:pPr>
                        <w:pStyle w:val="Standard"/>
                        <w:widowControl w:val="0"/>
                        <w:spacing w:before="0" w:after="0" w:line="270" w:lineRule="exact"/>
                        <w:jc w:val="left"/>
                      </w:pPr>
                      <w:proofErr w:type="spellStart"/>
                      <w:r>
                        <w:rPr>
                          <w:rFonts w:cs="Calibri"/>
                          <w:b/>
                          <w:color w:val="000000"/>
                        </w:rPr>
                        <w:t>Údaje</w:t>
                      </w:r>
                      <w:proofErr w:type="spellEnd"/>
                      <w:r>
                        <w:rPr>
                          <w:b/>
                          <w:color w:val="000000"/>
                        </w:rPr>
                        <w:t xml:space="preserve"> o </w:t>
                      </w:r>
                      <w:proofErr w:type="spellStart"/>
                      <w:r>
                        <w:rPr>
                          <w:rFonts w:cs="Calibri"/>
                          <w:b/>
                          <w:color w:val="000000"/>
                        </w:rPr>
                        <w:t>rodičích</w:t>
                      </w:r>
                      <w:proofErr w:type="spellEnd"/>
                      <w:r>
                        <w:rPr>
                          <w:b/>
                          <w:color w:val="000000"/>
                        </w:rPr>
                        <w:t xml:space="preserve"> (</w:t>
                      </w:r>
                      <w:proofErr w:type="spellStart"/>
                      <w:r>
                        <w:rPr>
                          <w:b/>
                          <w:color w:val="000000"/>
                        </w:rPr>
                        <w:t>nutno</w:t>
                      </w:r>
                      <w:proofErr w:type="spellEnd"/>
                      <w:r>
                        <w:rPr>
                          <w:b/>
                          <w:color w:val="000000"/>
                          <w:spacing w:val="-1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00000"/>
                        </w:rPr>
                        <w:t>vyplnit</w:t>
                      </w:r>
                      <w:proofErr w:type="spellEnd"/>
                      <w:r>
                        <w:rPr>
                          <w:b/>
                          <w:color w:val="000000"/>
                          <w:spacing w:val="1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b/>
                          <w:color w:val="000000"/>
                        </w:rPr>
                        <w:t>alespoň</w:t>
                      </w:r>
                      <w:proofErr w:type="spellEnd"/>
                      <w:r>
                        <w:rPr>
                          <w:b/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00000"/>
                        </w:rPr>
                        <w:t>jednoho</w:t>
                      </w:r>
                      <w:proofErr w:type="spellEnd"/>
                      <w:r>
                        <w:rPr>
                          <w:b/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b/>
                          <w:color w:val="000000"/>
                        </w:rPr>
                        <w:t>zákonného</w:t>
                      </w:r>
                      <w:proofErr w:type="spellEnd"/>
                      <w:r>
                        <w:rPr>
                          <w:b/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b/>
                          <w:color w:val="000000"/>
                        </w:rPr>
                        <w:t>zástupce</w:t>
                      </w:r>
                      <w:proofErr w:type="spellEnd"/>
                      <w:r>
                        <w:rPr>
                          <w:rFonts w:cs="Calibri"/>
                          <w:b/>
                          <w:color w:val="000000"/>
                        </w:rPr>
                        <w:t>)</w:t>
                      </w:r>
                    </w:p>
                    <w:p w14:paraId="3E2632DF" w14:textId="77777777" w:rsidR="00760FBB" w:rsidRDefault="00000000">
                      <w:pPr>
                        <w:pStyle w:val="Standard"/>
                        <w:widowControl w:val="0"/>
                        <w:spacing w:before="239" w:after="0" w:line="270" w:lineRule="exact"/>
                        <w:jc w:val="left"/>
                        <w:rPr>
                          <w:b/>
                          <w:color w:val="000000"/>
                        </w:rPr>
                      </w:pPr>
                      <w:proofErr w:type="spellStart"/>
                      <w:r>
                        <w:rPr>
                          <w:b/>
                          <w:color w:val="000000"/>
                        </w:rPr>
                        <w:t>Matka</w:t>
                      </w:r>
                      <w:proofErr w:type="spellEnd"/>
                      <w:r>
                        <w:rPr>
                          <w:b/>
                          <w:color w:val="000000"/>
                        </w:rPr>
                        <w:t>:</w:t>
                      </w:r>
                    </w:p>
                  </w:txbxContent>
                </v:textbox>
                <w10:wrap type="square" anchory="margin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</w:rPr>
        <mc:AlternateContent>
          <mc:Choice Requires="wps">
            <w:drawing>
              <wp:anchor distT="0" distB="0" distL="114300" distR="114300" simplePos="0" relativeHeight="16" behindDoc="0" locked="0" layoutInCell="1" allowOverlap="1" wp14:anchorId="4A9FD757" wp14:editId="71150543">
                <wp:simplePos x="0" y="0"/>
                <wp:positionH relativeFrom="column">
                  <wp:posOffset>899275</wp:posOffset>
                </wp:positionH>
                <wp:positionV relativeFrom="margin">
                  <wp:posOffset>7040157</wp:posOffset>
                </wp:positionV>
                <wp:extent cx="5508629" cy="13972"/>
                <wp:effectExtent l="0" t="0" r="0" b="0"/>
                <wp:wrapSquare wrapText="bothSides"/>
                <wp:docPr id="631116115" name="Rámec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08629" cy="139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27AA9F78" w14:textId="77777777" w:rsidR="00760FBB" w:rsidRDefault="00000000">
                            <w:pPr>
                              <w:pStyle w:val="Standard"/>
                              <w:widowControl w:val="0"/>
                              <w:spacing w:before="0" w:after="0" w:line="270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Jméno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</w:t>
                            </w:r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příjmení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+</w:t>
                            </w:r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podpis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>: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cs="Calibri"/>
                                <w:color w:val="000000"/>
                              </w:rPr>
                              <w:t>……………………………………………………………………………………………………….</w:t>
                            </w:r>
                          </w:p>
                          <w:p w14:paraId="57B493A3" w14:textId="77777777" w:rsidR="00760FBB" w:rsidRDefault="00000000">
                            <w:pPr>
                              <w:pStyle w:val="Standard"/>
                              <w:widowControl w:val="0"/>
                              <w:spacing w:before="239" w:after="0" w:line="270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</w:rPr>
                              <w:t>Telefon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email: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cs="Calibri"/>
                                <w:color w:val="000000"/>
                              </w:rPr>
                              <w:t>……………………………………………………………………………………………………………………….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9FD757" id="Rámec13" o:spid="_x0000_s1039" type="#_x0000_t202" style="position:absolute;margin-left:70.8pt;margin-top:554.35pt;width:433.75pt;height:1.1pt;z-index:1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" stroked="f">
                <v:fill opacity="0"/>
                <v:textbox style="mso-fit-shape-to-text:t" inset="0,0,0,0">
                  <w:txbxContent>
                    <w:p w14:paraId="27AA9F78" w14:textId="77777777" w:rsidR="00760FBB" w:rsidRDefault="00000000">
                      <w:pPr>
                        <w:pStyle w:val="Standard"/>
                        <w:widowControl w:val="0"/>
                        <w:spacing w:before="0" w:after="0" w:line="270" w:lineRule="exact"/>
                        <w:jc w:val="left"/>
                      </w:pP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Jméno</w:t>
                      </w:r>
                      <w:proofErr w:type="spellEnd"/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</w:t>
                      </w:r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příjmení</w:t>
                      </w:r>
                      <w:proofErr w:type="spellEnd"/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+</w:t>
                      </w:r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podpis</w:t>
                      </w:r>
                      <w:proofErr w:type="spellEnd"/>
                      <w:r>
                        <w:rPr>
                          <w:color w:val="000000"/>
                        </w:rPr>
                        <w:t>: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rFonts w:cs="Calibri"/>
                          <w:color w:val="000000"/>
                        </w:rPr>
                        <w:t>……………………………………………………………………………………………………….</w:t>
                      </w:r>
                    </w:p>
                    <w:p w14:paraId="57B493A3" w14:textId="77777777" w:rsidR="00760FBB" w:rsidRDefault="00000000">
                      <w:pPr>
                        <w:pStyle w:val="Standard"/>
                        <w:widowControl w:val="0"/>
                        <w:spacing w:before="239" w:after="0" w:line="270" w:lineRule="exact"/>
                        <w:jc w:val="left"/>
                      </w:pPr>
                      <w:proofErr w:type="spellStart"/>
                      <w:r>
                        <w:rPr>
                          <w:color w:val="000000"/>
                        </w:rPr>
                        <w:t>Telefon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a</w:t>
                      </w:r>
                      <w:proofErr w:type="spellEnd"/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email: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rFonts w:cs="Calibri"/>
                          <w:color w:val="000000"/>
                        </w:rPr>
                        <w:t>……………………………………………………………………………………………………………………….</w:t>
                      </w:r>
                    </w:p>
                  </w:txbxContent>
                </v:textbox>
                <w10:wrap type="square" anchory="margin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</w:rPr>
        <mc:AlternateContent>
          <mc:Choice Requires="wps">
            <w:drawing>
              <wp:anchor distT="0" distB="0" distL="114300" distR="114300" simplePos="0" relativeHeight="17" behindDoc="0" locked="0" layoutInCell="1" allowOverlap="1" wp14:anchorId="4E77C151" wp14:editId="63402281">
                <wp:simplePos x="0" y="0"/>
                <wp:positionH relativeFrom="column">
                  <wp:posOffset>899275</wp:posOffset>
                </wp:positionH>
                <wp:positionV relativeFrom="margin">
                  <wp:posOffset>8009275</wp:posOffset>
                </wp:positionV>
                <wp:extent cx="462915" cy="13972"/>
                <wp:effectExtent l="0" t="0" r="0" b="0"/>
                <wp:wrapSquare wrapText="bothSides"/>
                <wp:docPr id="2062944752" name="Rámec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2915" cy="139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B60B606" w14:textId="77777777" w:rsidR="00760FBB" w:rsidRDefault="00000000">
                            <w:pPr>
                              <w:pStyle w:val="Standard"/>
                              <w:widowControl w:val="0"/>
                              <w:spacing w:before="0" w:after="0" w:line="270" w:lineRule="exact"/>
                              <w:jc w:val="left"/>
                              <w:rPr>
                                <w:b/>
                                <w:color w:val="00000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000000"/>
                              </w:rPr>
                              <w:t>Otec</w:t>
                            </w:r>
                            <w:proofErr w:type="spellEnd"/>
                            <w:r>
                              <w:rPr>
                                <w:b/>
                                <w:color w:val="000000"/>
                              </w:rPr>
                              <w:t>: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77C151" id="Rámec14" o:spid="_x0000_s1040" type="#_x0000_t202" style="position:absolute;margin-left:70.8pt;margin-top:630.65pt;width:36.45pt;height:1.1pt;z-index:17;visibility:visible;mso-wrap-style:none;mso-wrap-distance-left:9pt;mso-wrap-distance-top:0;mso-wrap-distance-right:9pt;mso-wrap-distance-bottom:0;mso-position-horizontal:absolute;mso-position-horizontal-relative:text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" stroked="f">
                <v:fill opacity="0"/>
                <v:textbox style="mso-fit-shape-to-text:t" inset="0,0,0,0">
                  <w:txbxContent>
                    <w:p w14:paraId="5B60B606" w14:textId="77777777" w:rsidR="00760FBB" w:rsidRDefault="00000000">
                      <w:pPr>
                        <w:pStyle w:val="Standard"/>
                        <w:widowControl w:val="0"/>
                        <w:spacing w:before="0" w:after="0" w:line="270" w:lineRule="exact"/>
                        <w:jc w:val="left"/>
                        <w:rPr>
                          <w:b/>
                          <w:color w:val="000000"/>
                        </w:rPr>
                      </w:pPr>
                      <w:proofErr w:type="spellStart"/>
                      <w:r>
                        <w:rPr>
                          <w:b/>
                          <w:color w:val="000000"/>
                        </w:rPr>
                        <w:t>Otec</w:t>
                      </w:r>
                      <w:proofErr w:type="spellEnd"/>
                      <w:r>
                        <w:rPr>
                          <w:b/>
                          <w:color w:val="000000"/>
                        </w:rPr>
                        <w:t>:</w:t>
                      </w:r>
                    </w:p>
                  </w:txbxContent>
                </v:textbox>
                <w10:wrap type="square" anchory="margin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</w:rPr>
        <mc:AlternateContent>
          <mc:Choice Requires="wps">
            <w:drawing>
              <wp:anchor distT="0" distB="0" distL="114300" distR="114300" simplePos="0" relativeHeight="18" behindDoc="0" locked="0" layoutInCell="1" allowOverlap="1" wp14:anchorId="2E78A627" wp14:editId="658AE03C">
                <wp:simplePos x="0" y="0"/>
                <wp:positionH relativeFrom="column">
                  <wp:posOffset>899275</wp:posOffset>
                </wp:positionH>
                <wp:positionV relativeFrom="margin">
                  <wp:posOffset>8332561</wp:posOffset>
                </wp:positionV>
                <wp:extent cx="5508629" cy="13972"/>
                <wp:effectExtent l="0" t="0" r="0" b="0"/>
                <wp:wrapSquare wrapText="bothSides"/>
                <wp:docPr id="543232371" name="Rámec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08629" cy="139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694392B3" w14:textId="77777777" w:rsidR="00760FBB" w:rsidRDefault="00000000">
                            <w:pPr>
                              <w:pStyle w:val="Standard"/>
                              <w:widowControl w:val="0"/>
                              <w:spacing w:before="0" w:after="0" w:line="270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  <w:spacing w:val="-1"/>
                              </w:rPr>
                              <w:t>J</w:t>
                            </w:r>
                            <w:r>
                              <w:rPr>
                                <w:rFonts w:cs="Calibri"/>
                                <w:color w:val="000000"/>
                                <w:spacing w:val="1"/>
                              </w:rPr>
                              <w:t>méno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</w:t>
                            </w:r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příjmení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+</w:t>
                            </w:r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podpis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>: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cs="Calibri"/>
                                <w:color w:val="000000"/>
                              </w:rPr>
                              <w:t>……………………………………………………………………………………………………….</w:t>
                            </w:r>
                          </w:p>
                          <w:p w14:paraId="605FDDC1" w14:textId="77777777" w:rsidR="00760FBB" w:rsidRDefault="00000000">
                            <w:pPr>
                              <w:pStyle w:val="Standard"/>
                              <w:widowControl w:val="0"/>
                              <w:spacing w:before="239" w:after="0" w:line="270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</w:rPr>
                              <w:t>Telefon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email: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cs="Calibri"/>
                                <w:color w:val="000000"/>
                              </w:rPr>
                              <w:t>……………………………………………………………………………………………………………………….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78A627" id="Rámec15" o:spid="_x0000_s1041" type="#_x0000_t202" style="position:absolute;margin-left:70.8pt;margin-top:656.1pt;width:433.75pt;height:1.1pt;z-index:1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" stroked="f">
                <v:fill opacity="0"/>
                <v:textbox style="mso-fit-shape-to-text:t" inset="0,0,0,0">
                  <w:txbxContent>
                    <w:p w14:paraId="694392B3" w14:textId="77777777" w:rsidR="00760FBB" w:rsidRDefault="00000000">
                      <w:pPr>
                        <w:pStyle w:val="Standard"/>
                        <w:widowControl w:val="0"/>
                        <w:spacing w:before="0" w:after="0" w:line="270" w:lineRule="exact"/>
                        <w:jc w:val="left"/>
                      </w:pPr>
                      <w:proofErr w:type="spellStart"/>
                      <w:r>
                        <w:rPr>
                          <w:color w:val="000000"/>
                          <w:spacing w:val="-1"/>
                        </w:rPr>
                        <w:t>J</w:t>
                      </w:r>
                      <w:r>
                        <w:rPr>
                          <w:rFonts w:cs="Calibri"/>
                          <w:color w:val="000000"/>
                          <w:spacing w:val="1"/>
                        </w:rPr>
                        <w:t>méno</w:t>
                      </w:r>
                      <w:proofErr w:type="spellEnd"/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</w:t>
                      </w:r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příjmení</w:t>
                      </w:r>
                      <w:proofErr w:type="spellEnd"/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+</w:t>
                      </w:r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podpis</w:t>
                      </w:r>
                      <w:proofErr w:type="spellEnd"/>
                      <w:r>
                        <w:rPr>
                          <w:color w:val="000000"/>
                        </w:rPr>
                        <w:t>: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rFonts w:cs="Calibri"/>
                          <w:color w:val="000000"/>
                        </w:rPr>
                        <w:t>……………………………………………………………………………………………………….</w:t>
                      </w:r>
                    </w:p>
                    <w:p w14:paraId="605FDDC1" w14:textId="77777777" w:rsidR="00760FBB" w:rsidRDefault="00000000">
                      <w:pPr>
                        <w:pStyle w:val="Standard"/>
                        <w:widowControl w:val="0"/>
                        <w:spacing w:before="239" w:after="0" w:line="270" w:lineRule="exact"/>
                        <w:jc w:val="left"/>
                      </w:pPr>
                      <w:proofErr w:type="spellStart"/>
                      <w:r>
                        <w:rPr>
                          <w:color w:val="000000"/>
                        </w:rPr>
                        <w:t>Telefon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a</w:t>
                      </w:r>
                      <w:proofErr w:type="spellEnd"/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email: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rFonts w:cs="Calibri"/>
                          <w:color w:val="000000"/>
                        </w:rPr>
                        <w:t>……………………………………………………………………………………………………………………….</w:t>
                      </w:r>
                    </w:p>
                  </w:txbxContent>
                </v:textbox>
                <w10:wrap type="square" anchory="margin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</w:rPr>
        <w:drawing>
          <wp:anchor distT="0" distB="0" distL="114300" distR="114300" simplePos="0" relativeHeight="3" behindDoc="1" locked="0" layoutInCell="1" allowOverlap="1" wp14:anchorId="1BC9553C" wp14:editId="15D7A6CE">
            <wp:simplePos x="0" y="0"/>
            <wp:positionH relativeFrom="page">
              <wp:posOffset>2853001</wp:posOffset>
            </wp:positionH>
            <wp:positionV relativeFrom="page">
              <wp:posOffset>425516</wp:posOffset>
            </wp:positionV>
            <wp:extent cx="1854357" cy="1221482"/>
            <wp:effectExtent l="0" t="0" r="0" b="0"/>
            <wp:wrapNone/>
            <wp:docPr id="2055395260" name="_x000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54357" cy="122148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FF0000"/>
          <w:sz w:val="2"/>
        </w:rPr>
        <w:drawing>
          <wp:anchor distT="0" distB="0" distL="114300" distR="114300" simplePos="0" relativeHeight="2" behindDoc="1" locked="0" layoutInCell="1" allowOverlap="1" wp14:anchorId="0D26F5AB" wp14:editId="2AAB69E1">
            <wp:simplePos x="0" y="0"/>
            <wp:positionH relativeFrom="page">
              <wp:posOffset>-12243</wp:posOffset>
            </wp:positionH>
            <wp:positionV relativeFrom="page">
              <wp:posOffset>-12243</wp:posOffset>
            </wp:positionV>
            <wp:extent cx="38523" cy="38523"/>
            <wp:effectExtent l="0" t="0" r="0" b="0"/>
            <wp:wrapNone/>
            <wp:docPr id="25736479" name="_x000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523" cy="3852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5D898DB4" w14:textId="77777777" w:rsidR="00760FBB" w:rsidRDefault="00000000">
      <w:pPr>
        <w:pStyle w:val="Standard"/>
        <w:pageBreakBefore/>
        <w:spacing w:before="0" w:after="0" w:line="0" w:lineRule="atLeast"/>
        <w:jc w:val="left"/>
        <w:rPr>
          <w:rFonts w:ascii="Arial" w:hAnsi="Arial"/>
          <w:color w:val="FF0000"/>
          <w:sz w:val="2"/>
        </w:rPr>
      </w:pPr>
      <w:bookmarkStart w:id="1" w:name="br2"/>
      <w:bookmarkEnd w:id="1"/>
      <w:r>
        <w:rPr>
          <w:rFonts w:ascii="Arial" w:hAnsi="Arial"/>
          <w:color w:val="FF0000"/>
          <w:sz w:val="2"/>
        </w:rPr>
        <w:lastRenderedPageBreak/>
        <w:t xml:space="preserve"> </w:t>
      </w:r>
    </w:p>
    <w:p w14:paraId="010E2077" w14:textId="77777777" w:rsidR="00760FBB" w:rsidRDefault="00000000">
      <w:pPr>
        <w:pStyle w:val="Standard"/>
        <w:spacing w:before="0" w:after="0" w:line="0" w:lineRule="atLeast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34" behindDoc="0" locked="0" layoutInCell="1" allowOverlap="1" wp14:anchorId="0D099E87" wp14:editId="451366F3">
                <wp:simplePos x="0" y="0"/>
                <wp:positionH relativeFrom="column">
                  <wp:posOffset>1846082</wp:posOffset>
                </wp:positionH>
                <wp:positionV relativeFrom="margin">
                  <wp:posOffset>10059835</wp:posOffset>
                </wp:positionV>
                <wp:extent cx="4018916" cy="13972"/>
                <wp:effectExtent l="0" t="0" r="0" b="0"/>
                <wp:wrapSquare wrapText="bothSides"/>
                <wp:docPr id="1481422419" name="Rámec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18916" cy="139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15FB470" w14:textId="77777777" w:rsidR="00760FBB" w:rsidRDefault="00000000">
                            <w:pPr>
                              <w:pStyle w:val="Standard"/>
                              <w:widowControl w:val="0"/>
                              <w:spacing w:before="0" w:after="0" w:line="270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Hřebčín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HF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Životice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u NJ,</w:t>
                            </w:r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pacing w:val="-1"/>
                              </w:rPr>
                              <w:t>z.s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</w:rPr>
                              <w:t>.,</w:t>
                            </w:r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Životice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 xml:space="preserve">u </w:t>
                            </w:r>
                            <w:r>
                              <w:rPr>
                                <w:color w:val="000000"/>
                                <w:spacing w:val="1"/>
                              </w:rPr>
                              <w:t>NJ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206,</w:t>
                            </w:r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742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 xml:space="preserve">72, </w:t>
                            </w:r>
                            <w:r>
                              <w:rPr>
                                <w:rFonts w:cs="Calibri"/>
                                <w:color w:val="000000"/>
                              </w:rPr>
                              <w:t>IČ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22681094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099E87" id="Rámec31" o:spid="_x0000_s1042" type="#_x0000_t202" style="position:absolute;margin-left:145.35pt;margin-top:792.1pt;width:316.45pt;height:1.1pt;z-index:3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" stroked="f">
                <v:fill opacity="0"/>
                <v:textbox style="mso-fit-shape-to-text:t" inset="0,0,0,0">
                  <w:txbxContent>
                    <w:p w14:paraId="015FB470" w14:textId="77777777" w:rsidR="00760FBB" w:rsidRDefault="00000000">
                      <w:pPr>
                        <w:pStyle w:val="Standard"/>
                        <w:widowControl w:val="0"/>
                        <w:spacing w:before="0" w:after="0" w:line="270" w:lineRule="exact"/>
                        <w:jc w:val="left"/>
                      </w:pP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Hřebčín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HF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Životice</w:t>
                      </w:r>
                      <w:proofErr w:type="spellEnd"/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u NJ,</w:t>
                      </w:r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pacing w:val="-1"/>
                        </w:rPr>
                        <w:t>z.s</w:t>
                      </w:r>
                      <w:proofErr w:type="spellEnd"/>
                      <w:r>
                        <w:rPr>
                          <w:color w:val="000000"/>
                          <w:spacing w:val="-1"/>
                        </w:rPr>
                        <w:t>.,</w:t>
                      </w:r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Životice</w:t>
                      </w:r>
                      <w:proofErr w:type="spellEnd"/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 xml:space="preserve">u </w:t>
                      </w:r>
                      <w:r>
                        <w:rPr>
                          <w:color w:val="000000"/>
                          <w:spacing w:val="1"/>
                        </w:rPr>
                        <w:t>NJ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206,</w:t>
                      </w:r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742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 xml:space="preserve">72, </w:t>
                      </w:r>
                      <w:r>
                        <w:rPr>
                          <w:rFonts w:cs="Calibri"/>
                          <w:color w:val="000000"/>
                        </w:rPr>
                        <w:t>IČ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22681094</w:t>
                      </w:r>
                    </w:p>
                  </w:txbxContent>
                </v:textbox>
                <w10:wrap type="square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0" behindDoc="0" locked="0" layoutInCell="1" allowOverlap="1" wp14:anchorId="1461642D" wp14:editId="774CDB66">
                <wp:simplePos x="0" y="0"/>
                <wp:positionH relativeFrom="column">
                  <wp:posOffset>3094201</wp:posOffset>
                </wp:positionH>
                <wp:positionV relativeFrom="margin">
                  <wp:posOffset>2016718</wp:posOffset>
                </wp:positionV>
                <wp:extent cx="1522732" cy="13972"/>
                <wp:effectExtent l="0" t="0" r="0" b="0"/>
                <wp:wrapSquare wrapText="bothSides"/>
                <wp:docPr id="1107769533" name="Rámec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2732" cy="139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BE08C73" w14:textId="77777777" w:rsidR="00760FBB" w:rsidRDefault="00000000">
                            <w:pPr>
                              <w:pStyle w:val="Standard"/>
                              <w:widowControl w:val="0"/>
                              <w:spacing w:before="0" w:after="0" w:line="342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rFonts w:cs="Calibri"/>
                                <w:b/>
                                <w:color w:val="000000"/>
                                <w:sz w:val="28"/>
                                <w:u w:val="single"/>
                              </w:rPr>
                              <w:t>Čestné</w:t>
                            </w:r>
                            <w:proofErr w:type="spellEnd"/>
                            <w:r>
                              <w:rPr>
                                <w:b/>
                                <w:color w:val="000000"/>
                                <w:sz w:val="28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b/>
                                <w:color w:val="000000"/>
                                <w:sz w:val="28"/>
                                <w:u w:val="single"/>
                              </w:rPr>
                              <w:t>prohlášení</w:t>
                            </w:r>
                            <w:proofErr w:type="spellEnd"/>
                            <w:r>
                              <w:rPr>
                                <w:rFonts w:cs="Calibri"/>
                                <w:b/>
                                <w:color w:val="000000"/>
                                <w:sz w:val="28"/>
                                <w:u w:val="single"/>
                              </w:rPr>
                              <w:t>: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61642D" id="Rámec17" o:spid="_x0000_s1043" type="#_x0000_t202" style="position:absolute;margin-left:243.65pt;margin-top:158.8pt;width:119.9pt;height:1.1pt;z-index:2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" stroked="f">
                <v:fill opacity="0"/>
                <v:textbox style="mso-fit-shape-to-text:t" inset="0,0,0,0">
                  <w:txbxContent>
                    <w:p w14:paraId="5BE08C73" w14:textId="77777777" w:rsidR="00760FBB" w:rsidRDefault="00000000">
                      <w:pPr>
                        <w:pStyle w:val="Standard"/>
                        <w:widowControl w:val="0"/>
                        <w:spacing w:before="0" w:after="0" w:line="342" w:lineRule="exact"/>
                        <w:jc w:val="left"/>
                      </w:pPr>
                      <w:proofErr w:type="spellStart"/>
                      <w:r>
                        <w:rPr>
                          <w:rFonts w:cs="Calibri"/>
                          <w:b/>
                          <w:color w:val="000000"/>
                          <w:sz w:val="28"/>
                          <w:u w:val="single"/>
                        </w:rPr>
                        <w:t>Čestné</w:t>
                      </w:r>
                      <w:proofErr w:type="spellEnd"/>
                      <w:r>
                        <w:rPr>
                          <w:b/>
                          <w:color w:val="000000"/>
                          <w:sz w:val="28"/>
                          <w:u w:val="single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b/>
                          <w:color w:val="000000"/>
                          <w:sz w:val="28"/>
                          <w:u w:val="single"/>
                        </w:rPr>
                        <w:t>prohlášení</w:t>
                      </w:r>
                      <w:proofErr w:type="spellEnd"/>
                      <w:r>
                        <w:rPr>
                          <w:rFonts w:cs="Calibri"/>
                          <w:b/>
                          <w:color w:val="000000"/>
                          <w:sz w:val="28"/>
                          <w:u w:val="single"/>
                        </w:rPr>
                        <w:t>:</w:t>
                      </w:r>
                    </w:p>
                  </w:txbxContent>
                </v:textbox>
                <w10:wrap type="square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1" behindDoc="0" locked="0" layoutInCell="1" allowOverlap="1" wp14:anchorId="5A89DC14" wp14:editId="75CCC733">
                <wp:simplePos x="0" y="0"/>
                <wp:positionH relativeFrom="column">
                  <wp:posOffset>899275</wp:posOffset>
                </wp:positionH>
                <wp:positionV relativeFrom="margin">
                  <wp:posOffset>2390762</wp:posOffset>
                </wp:positionV>
                <wp:extent cx="5911852" cy="13972"/>
                <wp:effectExtent l="0" t="0" r="0" b="0"/>
                <wp:wrapSquare wrapText="bothSides"/>
                <wp:docPr id="1098213523" name="Rámec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1852" cy="139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4BDFA04D" w14:textId="77777777" w:rsidR="00760FBB" w:rsidRDefault="00000000">
                            <w:pPr>
                              <w:pStyle w:val="Standard"/>
                              <w:widowControl w:val="0"/>
                              <w:spacing w:before="0" w:after="0" w:line="270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Souhlasím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se</w:t>
                            </w:r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zápisem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  <w:spacing w:val="-1"/>
                              </w:rPr>
                              <w:t>dítěte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cs="Calibri"/>
                                <w:color w:val="000000"/>
                              </w:rPr>
                              <w:t>………………………………………………………</w:t>
                            </w:r>
                            <w:proofErr w:type="gramStart"/>
                            <w:r>
                              <w:rPr>
                                <w:rFonts w:cs="Calibri"/>
                                <w:color w:val="000000"/>
                              </w:rPr>
                              <w:t>…..</w:t>
                            </w:r>
                            <w:proofErr w:type="gramEnd"/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narozeného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cs="Calibri"/>
                                <w:color w:val="000000"/>
                              </w:rPr>
                              <w:t>……………………………….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89DC14" id="Rámec18" o:spid="_x0000_s1044" type="#_x0000_t202" style="position:absolute;margin-left:70.8pt;margin-top:188.25pt;width:465.5pt;height:1.1pt;z-index:21;visibility:visible;mso-wrap-style:none;mso-wrap-distance-left:9pt;mso-wrap-distance-top:0;mso-wrap-distance-right:9pt;mso-wrap-distance-bottom:0;mso-position-horizontal:absolute;mso-position-horizontal-relative:text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" stroked="f">
                <v:fill opacity="0"/>
                <v:textbox style="mso-fit-shape-to-text:t" inset="0,0,0,0">
                  <w:txbxContent>
                    <w:p w14:paraId="4BDFA04D" w14:textId="77777777" w:rsidR="00760FBB" w:rsidRDefault="00000000">
                      <w:pPr>
                        <w:pStyle w:val="Standard"/>
                        <w:widowControl w:val="0"/>
                        <w:spacing w:before="0" w:after="0" w:line="270" w:lineRule="exact"/>
                        <w:jc w:val="left"/>
                      </w:pP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Souhlasím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se</w:t>
                      </w:r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zápisem</w:t>
                      </w:r>
                      <w:proofErr w:type="spellEnd"/>
                      <w:r>
                        <w:rPr>
                          <w:color w:val="000000"/>
                          <w:spacing w:val="2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  <w:spacing w:val="-1"/>
                        </w:rPr>
                        <w:t>dítěte</w:t>
                      </w:r>
                      <w:proofErr w:type="spellEnd"/>
                      <w:r>
                        <w:rPr>
                          <w:color w:val="000000"/>
                          <w:spacing w:val="2"/>
                        </w:rPr>
                        <w:t xml:space="preserve"> </w:t>
                      </w:r>
                      <w:r>
                        <w:rPr>
                          <w:rFonts w:cs="Calibri"/>
                          <w:color w:val="000000"/>
                        </w:rPr>
                        <w:t>………………………………………………………</w:t>
                      </w:r>
                      <w:proofErr w:type="gramStart"/>
                      <w:r>
                        <w:rPr>
                          <w:rFonts w:cs="Calibri"/>
                          <w:color w:val="000000"/>
                        </w:rPr>
                        <w:t>…..</w:t>
                      </w:r>
                      <w:proofErr w:type="gramEnd"/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narozeného</w:t>
                      </w:r>
                      <w:proofErr w:type="spellEnd"/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rFonts w:cs="Calibri"/>
                          <w:color w:val="000000"/>
                        </w:rPr>
                        <w:t>……………………………….</w:t>
                      </w:r>
                    </w:p>
                  </w:txbxContent>
                </v:textbox>
                <w10:wrap type="square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" behindDoc="0" locked="0" layoutInCell="1" allowOverlap="1" wp14:anchorId="4C02EADC" wp14:editId="26F8D32A">
                <wp:simplePos x="0" y="0"/>
                <wp:positionH relativeFrom="column">
                  <wp:posOffset>899275</wp:posOffset>
                </wp:positionH>
                <wp:positionV relativeFrom="margin">
                  <wp:posOffset>2712604</wp:posOffset>
                </wp:positionV>
                <wp:extent cx="5796281" cy="13972"/>
                <wp:effectExtent l="0" t="0" r="0" b="0"/>
                <wp:wrapSquare wrapText="bothSides"/>
                <wp:docPr id="510145591" name="Rámec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6281" cy="139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1EA7E624" w14:textId="77777777" w:rsidR="00760FBB" w:rsidRDefault="00000000">
                            <w:pPr>
                              <w:pStyle w:val="Standard"/>
                              <w:widowControl w:val="0"/>
                              <w:spacing w:before="0" w:after="0" w:line="270" w:lineRule="exact"/>
                              <w:jc w:val="left"/>
                            </w:pPr>
                            <w:r>
                              <w:rPr>
                                <w:color w:val="000000"/>
                                <w:spacing w:val="1"/>
                              </w:rPr>
                              <w:t>Do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jezdeckého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kroužku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Hřebčína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HF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Životice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u NJ,</w:t>
                            </w:r>
                            <w:r>
                              <w:rPr>
                                <w:color w:val="000000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s. z.,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Životice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 xml:space="preserve">u </w:t>
                            </w:r>
                            <w:r>
                              <w:rPr>
                                <w:color w:val="000000"/>
                                <w:spacing w:val="1"/>
                              </w:rPr>
                              <w:t>NJ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2016,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742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1"/>
                              </w:rPr>
                              <w:t>72,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cs="Calibri"/>
                                <w:color w:val="000000"/>
                              </w:rPr>
                              <w:t>IČ</w:t>
                            </w:r>
                            <w:r>
                              <w:rPr>
                                <w:color w:val="000000"/>
                              </w:rPr>
                              <w:t xml:space="preserve"> 22681094, 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>pro</w:t>
                            </w:r>
                          </w:p>
                          <w:p w14:paraId="2A34B145" w14:textId="77777777" w:rsidR="00760FBB" w:rsidRDefault="00000000">
                            <w:pPr>
                              <w:pStyle w:val="Standard"/>
                              <w:widowControl w:val="0"/>
                              <w:spacing w:before="38" w:after="0" w:line="270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  <w:spacing w:val="1"/>
                              </w:rPr>
                              <w:t>rok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 xml:space="preserve">2018/2019.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Seznámila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jsem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se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</w:t>
                            </w:r>
                            <w:r>
                              <w:rPr>
                                <w:color w:val="000000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bezpečnostními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pravidly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provozním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řádem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provozovatele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>,</w:t>
                            </w:r>
                          </w:p>
                          <w:p w14:paraId="428174C4" w14:textId="77777777" w:rsidR="00760FBB" w:rsidRDefault="00000000">
                            <w:pPr>
                              <w:pStyle w:val="Standard"/>
                              <w:widowControl w:val="0"/>
                              <w:spacing w:before="42" w:after="0" w:line="270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  <w:spacing w:val="1"/>
                              </w:rPr>
                              <w:t>které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jsou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uvedeny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internetových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stránkách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vývěskách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v</w:t>
                            </w:r>
                            <w:r>
                              <w:rPr>
                                <w:color w:val="000000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are</w:t>
                            </w:r>
                            <w:r>
                              <w:rPr>
                                <w:rFonts w:cs="Calibri"/>
                                <w:color w:val="000000"/>
                              </w:rPr>
                              <w:t>álu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hřebčína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</w:t>
                            </w:r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souhlasím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</w:t>
                            </w:r>
                            <w:r>
                              <w:rPr>
                                <w:color w:val="000000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nimi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>.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02EADC" id="Rámec19" o:spid="_x0000_s1045" type="#_x0000_t202" style="position:absolute;margin-left:70.8pt;margin-top:213.6pt;width:456.4pt;height:1.1pt;z-index:2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" stroked="f">
                <v:fill opacity="0"/>
                <v:textbox style="mso-fit-shape-to-text:t" inset="0,0,0,0">
                  <w:txbxContent>
                    <w:p w14:paraId="1EA7E624" w14:textId="77777777" w:rsidR="00760FBB" w:rsidRDefault="00000000">
                      <w:pPr>
                        <w:pStyle w:val="Standard"/>
                        <w:widowControl w:val="0"/>
                        <w:spacing w:before="0" w:after="0" w:line="270" w:lineRule="exact"/>
                        <w:jc w:val="left"/>
                      </w:pPr>
                      <w:r>
                        <w:rPr>
                          <w:color w:val="000000"/>
                          <w:spacing w:val="1"/>
                        </w:rPr>
                        <w:t>Do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jezdeckého</w:t>
                      </w:r>
                      <w:proofErr w:type="spellEnd"/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kroužku</w:t>
                      </w:r>
                      <w:proofErr w:type="spellEnd"/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Hřebčína</w:t>
                      </w:r>
                      <w:proofErr w:type="spellEnd"/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HF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Životice</w:t>
                      </w:r>
                      <w:proofErr w:type="spellEnd"/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u NJ,</w:t>
                      </w:r>
                      <w:r>
                        <w:rPr>
                          <w:color w:val="000000"/>
                          <w:spacing w:val="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s. z.,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Životice</w:t>
                      </w:r>
                      <w:proofErr w:type="spellEnd"/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 xml:space="preserve">u </w:t>
                      </w:r>
                      <w:r>
                        <w:rPr>
                          <w:color w:val="000000"/>
                          <w:spacing w:val="1"/>
                        </w:rPr>
                        <w:t>NJ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2016,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742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1"/>
                        </w:rPr>
                        <w:t>72,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rFonts w:cs="Calibri"/>
                          <w:color w:val="000000"/>
                        </w:rPr>
                        <w:t>IČ</w:t>
                      </w:r>
                      <w:r>
                        <w:rPr>
                          <w:color w:val="000000"/>
                        </w:rPr>
                        <w:t xml:space="preserve"> 22681094, </w:t>
                      </w:r>
                      <w:r>
                        <w:rPr>
                          <w:color w:val="000000"/>
                          <w:spacing w:val="-1"/>
                        </w:rPr>
                        <w:t>pro</w:t>
                      </w:r>
                    </w:p>
                    <w:p w14:paraId="2A34B145" w14:textId="77777777" w:rsidR="00760FBB" w:rsidRDefault="00000000">
                      <w:pPr>
                        <w:pStyle w:val="Standard"/>
                        <w:widowControl w:val="0"/>
                        <w:spacing w:before="38" w:after="0" w:line="270" w:lineRule="exact"/>
                        <w:jc w:val="left"/>
                      </w:pPr>
                      <w:proofErr w:type="spellStart"/>
                      <w:r>
                        <w:rPr>
                          <w:color w:val="000000"/>
                          <w:spacing w:val="1"/>
                        </w:rPr>
                        <w:t>rok</w:t>
                      </w:r>
                      <w:proofErr w:type="spellEnd"/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 xml:space="preserve">2018/2019.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Seznámila</w:t>
                      </w:r>
                      <w:proofErr w:type="spellEnd"/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jsem</w:t>
                      </w:r>
                      <w:proofErr w:type="spellEnd"/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se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</w:t>
                      </w:r>
                      <w:r>
                        <w:rPr>
                          <w:color w:val="000000"/>
                          <w:spacing w:val="3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bezpečnostními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pravidly</w:t>
                      </w:r>
                      <w:proofErr w:type="spellEnd"/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provozním</w:t>
                      </w:r>
                      <w:proofErr w:type="spellEnd"/>
                      <w:r>
                        <w:rPr>
                          <w:color w:val="000000"/>
                          <w:spacing w:val="2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řádem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provozovatele</w:t>
                      </w:r>
                      <w:proofErr w:type="spellEnd"/>
                      <w:r>
                        <w:rPr>
                          <w:color w:val="000000"/>
                        </w:rPr>
                        <w:t>,</w:t>
                      </w:r>
                    </w:p>
                    <w:p w14:paraId="428174C4" w14:textId="77777777" w:rsidR="00760FBB" w:rsidRDefault="00000000">
                      <w:pPr>
                        <w:pStyle w:val="Standard"/>
                        <w:widowControl w:val="0"/>
                        <w:spacing w:before="42" w:after="0" w:line="270" w:lineRule="exact"/>
                        <w:jc w:val="left"/>
                      </w:pPr>
                      <w:proofErr w:type="spellStart"/>
                      <w:r>
                        <w:rPr>
                          <w:rFonts w:cs="Calibri"/>
                          <w:color w:val="000000"/>
                          <w:spacing w:val="1"/>
                        </w:rPr>
                        <w:t>které</w:t>
                      </w:r>
                      <w:proofErr w:type="spellEnd"/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jsou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uvedeny</w:t>
                      </w:r>
                      <w:proofErr w:type="spellEnd"/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na</w:t>
                      </w:r>
                      <w:proofErr w:type="spellEnd"/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internetových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stránkách</w:t>
                      </w:r>
                      <w:proofErr w:type="spellEnd"/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vývěskách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v</w:t>
                      </w:r>
                      <w:r>
                        <w:rPr>
                          <w:color w:val="000000"/>
                          <w:spacing w:val="2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are</w:t>
                      </w:r>
                      <w:r>
                        <w:rPr>
                          <w:rFonts w:cs="Calibri"/>
                          <w:color w:val="000000"/>
                        </w:rPr>
                        <w:t>álu</w:t>
                      </w:r>
                      <w:proofErr w:type="spellEnd"/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hřebčína</w:t>
                      </w:r>
                      <w:proofErr w:type="spellEnd"/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</w:t>
                      </w:r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souhlasím</w:t>
                      </w:r>
                      <w:proofErr w:type="spellEnd"/>
                      <w:r>
                        <w:rPr>
                          <w:color w:val="000000"/>
                          <w:spacing w:val="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</w:t>
                      </w:r>
                      <w:r>
                        <w:rPr>
                          <w:color w:val="000000"/>
                          <w:spacing w:val="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nimi</w:t>
                      </w:r>
                      <w:proofErr w:type="spellEnd"/>
                      <w:r>
                        <w:rPr>
                          <w:color w:val="000000"/>
                        </w:rPr>
                        <w:t>.</w:t>
                      </w:r>
                    </w:p>
                  </w:txbxContent>
                </v:textbox>
                <w10:wrap type="square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3" behindDoc="0" locked="0" layoutInCell="1" allowOverlap="1" wp14:anchorId="32C9B28C" wp14:editId="7ED378DA">
                <wp:simplePos x="0" y="0"/>
                <wp:positionH relativeFrom="column">
                  <wp:posOffset>899275</wp:posOffset>
                </wp:positionH>
                <wp:positionV relativeFrom="margin">
                  <wp:posOffset>3427555</wp:posOffset>
                </wp:positionV>
                <wp:extent cx="5859146" cy="13972"/>
                <wp:effectExtent l="0" t="0" r="0" b="0"/>
                <wp:wrapSquare wrapText="bothSides"/>
                <wp:docPr id="662016162" name="Rámec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59146" cy="139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11FE395F" w14:textId="77777777" w:rsidR="00760FBB" w:rsidRDefault="00000000">
                            <w:pPr>
                              <w:pStyle w:val="Standard"/>
                              <w:widowControl w:val="0"/>
                              <w:spacing w:before="0" w:after="0" w:line="270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Svým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podpisem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stvrzuji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že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já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rFonts w:cs="Calibri"/>
                                <w:color w:val="000000"/>
                              </w:rPr>
                              <w:t>………………………………………………</w:t>
                            </w:r>
                            <w:r>
                              <w:rPr>
                                <w:color w:val="000000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cs="Calibri"/>
                                <w:color w:val="000000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jméno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příjmení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000000"/>
                              </w:rPr>
                              <w:t>)</w:t>
                            </w:r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pacing w:val="-2"/>
                              </w:rPr>
                              <w:t>si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jsem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vědom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000000"/>
                              </w:rPr>
                              <w:t>/a</w:t>
                            </w:r>
                          </w:p>
                          <w:p w14:paraId="60EBB878" w14:textId="77777777" w:rsidR="00760FBB" w:rsidRDefault="00000000">
                            <w:pPr>
                              <w:pStyle w:val="Standard"/>
                              <w:widowControl w:val="0"/>
                              <w:spacing w:before="40" w:after="0" w:line="270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možných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rizik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úrazu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při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ošetření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000000"/>
                              </w:rPr>
                              <w:t>,</w:t>
                            </w:r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práci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000000"/>
                              </w:rPr>
                              <w:t>,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jízdě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koni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>,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voltižování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a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veškerých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dalších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činnostech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a</w:t>
                            </w:r>
                          </w:p>
                          <w:p w14:paraId="4E10ADF5" w14:textId="77777777" w:rsidR="00760FBB" w:rsidRDefault="00000000">
                            <w:pPr>
                              <w:pStyle w:val="Standard"/>
                              <w:widowControl w:val="0"/>
                              <w:spacing w:before="38" w:after="0" w:line="270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</w:rPr>
                              <w:t>pohybu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kolem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koní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000000"/>
                              </w:rPr>
                              <w:t>.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Tyto</w:t>
                            </w:r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výše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uvedené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činnosti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budu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provozovat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vlastní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nebezpečí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000000"/>
                              </w:rPr>
                              <w:t>.</w:t>
                            </w:r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Jsem</w:t>
                            </w:r>
                            <w:proofErr w:type="spellEnd"/>
                          </w:p>
                          <w:p w14:paraId="70EE6C17" w14:textId="77777777" w:rsidR="00760FBB" w:rsidRDefault="00000000">
                            <w:pPr>
                              <w:pStyle w:val="Standard"/>
                              <w:widowControl w:val="0"/>
                              <w:spacing w:before="40" w:after="0" w:line="270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seznámen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000000"/>
                              </w:rPr>
                              <w:t>/a</w:t>
                            </w:r>
                            <w:r>
                              <w:rPr>
                                <w:color w:val="000000"/>
                              </w:rPr>
                              <w:t xml:space="preserve"> a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upozorněn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000000"/>
                              </w:rPr>
                              <w:t>/a</w:t>
                            </w:r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bezpečnostní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pacing w:val="-1"/>
                              </w:rPr>
                              <w:t>pokyny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</w:t>
                            </w:r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výše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uvedenou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činností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související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000000"/>
                              </w:rPr>
                              <w:t>,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zvláště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pak</w:t>
                            </w:r>
                            <w:proofErr w:type="spellEnd"/>
                          </w:p>
                          <w:p w14:paraId="05B59144" w14:textId="77777777" w:rsidR="00760FBB" w:rsidRDefault="00000000">
                            <w:pPr>
                              <w:pStyle w:val="Standard"/>
                              <w:widowControl w:val="0"/>
                              <w:spacing w:before="40" w:after="0" w:line="270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nutné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použití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bezpečnostní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přilby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vhodné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obuvi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>.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Rizika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v</w:t>
                            </w:r>
                            <w:r>
                              <w:rPr>
                                <w:color w:val="000000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jezdeckém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sportu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>se</w:t>
                            </w:r>
                            <w:r>
                              <w:rPr>
                                <w:color w:val="000000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dají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snížit</w:t>
                            </w:r>
                            <w:proofErr w:type="spellEnd"/>
                          </w:p>
                          <w:p w14:paraId="21928831" w14:textId="77777777" w:rsidR="00760FBB" w:rsidRDefault="00000000">
                            <w:pPr>
                              <w:pStyle w:val="Standard"/>
                              <w:widowControl w:val="0"/>
                              <w:spacing w:before="42" w:after="0" w:line="270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dodržováním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pokynů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bezpečnosti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000000"/>
                              </w:rPr>
                              <w:t>,</w:t>
                            </w:r>
                            <w:r>
                              <w:rPr>
                                <w:color w:val="000000"/>
                              </w:rPr>
                              <w:t xml:space="preserve"> ale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nedají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se</w:t>
                            </w:r>
                            <w:r>
                              <w:rPr>
                                <w:color w:val="000000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úplně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vyloučit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000000"/>
                              </w:rPr>
                              <w:t>.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C9B28C" id="Rámec20" o:spid="_x0000_s1046" type="#_x0000_t202" style="position:absolute;margin-left:70.8pt;margin-top:269.9pt;width:461.35pt;height:1.1pt;z-index:23;visibility:visible;mso-wrap-style:none;mso-wrap-distance-left:9pt;mso-wrap-distance-top:0;mso-wrap-distance-right:9pt;mso-wrap-distance-bottom:0;mso-position-horizontal:absolute;mso-position-horizontal-relative:text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" stroked="f">
                <v:fill opacity="0"/>
                <v:textbox style="mso-fit-shape-to-text:t" inset="0,0,0,0">
                  <w:txbxContent>
                    <w:p w14:paraId="11FE395F" w14:textId="77777777" w:rsidR="00760FBB" w:rsidRDefault="00000000">
                      <w:pPr>
                        <w:pStyle w:val="Standard"/>
                        <w:widowControl w:val="0"/>
                        <w:spacing w:before="0" w:after="0" w:line="270" w:lineRule="exact"/>
                        <w:jc w:val="left"/>
                      </w:pP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Svým</w:t>
                      </w:r>
                      <w:proofErr w:type="spellEnd"/>
                      <w:r>
                        <w:rPr>
                          <w:color w:val="000000"/>
                          <w:spacing w:val="2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podpisem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stvrzuji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,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že</w:t>
                      </w:r>
                      <w:proofErr w:type="spellEnd"/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já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</w:t>
                      </w:r>
                      <w:r>
                        <w:rPr>
                          <w:rFonts w:cs="Calibri"/>
                          <w:color w:val="000000"/>
                        </w:rPr>
                        <w:t>………………………………………………</w:t>
                      </w:r>
                      <w:r>
                        <w:rPr>
                          <w:color w:val="000000"/>
                          <w:spacing w:val="2"/>
                        </w:rPr>
                        <w:t xml:space="preserve"> </w:t>
                      </w:r>
                      <w:r>
                        <w:rPr>
                          <w:rFonts w:cs="Calibri"/>
                          <w:color w:val="000000"/>
                        </w:rPr>
                        <w:t>(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jméno</w:t>
                      </w:r>
                      <w:proofErr w:type="spellEnd"/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příjmení</w:t>
                      </w:r>
                      <w:proofErr w:type="spellEnd"/>
                      <w:r>
                        <w:rPr>
                          <w:rFonts w:cs="Calibri"/>
                          <w:color w:val="000000"/>
                        </w:rPr>
                        <w:t>)</w:t>
                      </w:r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pacing w:val="-2"/>
                        </w:rPr>
                        <w:t>si</w:t>
                      </w:r>
                      <w:proofErr w:type="spellEnd"/>
                      <w:r>
                        <w:rPr>
                          <w:color w:val="000000"/>
                          <w:spacing w:val="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jsem</w:t>
                      </w:r>
                      <w:proofErr w:type="spellEnd"/>
                      <w:r>
                        <w:rPr>
                          <w:color w:val="000000"/>
                          <w:spacing w:val="2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vědom</w:t>
                      </w:r>
                      <w:proofErr w:type="spellEnd"/>
                      <w:r>
                        <w:rPr>
                          <w:rFonts w:cs="Calibri"/>
                          <w:color w:val="000000"/>
                        </w:rPr>
                        <w:t>/a</w:t>
                      </w:r>
                    </w:p>
                    <w:p w14:paraId="60EBB878" w14:textId="77777777" w:rsidR="00760FBB" w:rsidRDefault="00000000">
                      <w:pPr>
                        <w:pStyle w:val="Standard"/>
                        <w:widowControl w:val="0"/>
                        <w:spacing w:before="40" w:after="0" w:line="270" w:lineRule="exact"/>
                        <w:jc w:val="left"/>
                      </w:pP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možných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rizik</w:t>
                      </w:r>
                      <w:proofErr w:type="spellEnd"/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úrazu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při</w:t>
                      </w:r>
                      <w:proofErr w:type="spellEnd"/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ošetření</w:t>
                      </w:r>
                      <w:proofErr w:type="spellEnd"/>
                      <w:r>
                        <w:rPr>
                          <w:rFonts w:cs="Calibri"/>
                          <w:color w:val="000000"/>
                        </w:rPr>
                        <w:t>,</w:t>
                      </w:r>
                      <w:r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práci</w:t>
                      </w:r>
                      <w:proofErr w:type="spellEnd"/>
                      <w:r>
                        <w:rPr>
                          <w:rFonts w:cs="Calibri"/>
                          <w:color w:val="000000"/>
                        </w:rPr>
                        <w:t>,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jízdě</w:t>
                      </w:r>
                      <w:proofErr w:type="spellEnd"/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na</w:t>
                      </w:r>
                      <w:proofErr w:type="spellEnd"/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koni</w:t>
                      </w:r>
                      <w:proofErr w:type="spellEnd"/>
                      <w:r>
                        <w:rPr>
                          <w:color w:val="000000"/>
                        </w:rPr>
                        <w:t>,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voltižování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a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veškerých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dalších</w:t>
                      </w:r>
                      <w:proofErr w:type="spellEnd"/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činnostech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a</w:t>
                      </w:r>
                    </w:p>
                    <w:p w14:paraId="4E10ADF5" w14:textId="77777777" w:rsidR="00760FBB" w:rsidRDefault="00000000">
                      <w:pPr>
                        <w:pStyle w:val="Standard"/>
                        <w:widowControl w:val="0"/>
                        <w:spacing w:before="38" w:after="0" w:line="270" w:lineRule="exact"/>
                        <w:jc w:val="left"/>
                      </w:pPr>
                      <w:proofErr w:type="spellStart"/>
                      <w:r>
                        <w:rPr>
                          <w:color w:val="000000"/>
                        </w:rPr>
                        <w:t>pohybu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kolem</w:t>
                      </w:r>
                      <w:proofErr w:type="spellEnd"/>
                      <w:r>
                        <w:rPr>
                          <w:color w:val="000000"/>
                          <w:spacing w:val="2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koní</w:t>
                      </w:r>
                      <w:proofErr w:type="spellEnd"/>
                      <w:r>
                        <w:rPr>
                          <w:rFonts w:cs="Calibri"/>
                          <w:color w:val="000000"/>
                        </w:rPr>
                        <w:t>.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Tyto</w:t>
                      </w:r>
                      <w:r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výše</w:t>
                      </w:r>
                      <w:proofErr w:type="spellEnd"/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uvedené</w:t>
                      </w:r>
                      <w:proofErr w:type="spellEnd"/>
                      <w:r>
                        <w:rPr>
                          <w:color w:val="000000"/>
                          <w:spacing w:val="2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činnosti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budu</w:t>
                      </w:r>
                      <w:proofErr w:type="spellEnd"/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provozovat</w:t>
                      </w:r>
                      <w:proofErr w:type="spellEnd"/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na</w:t>
                      </w:r>
                      <w:proofErr w:type="spellEnd"/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vlastní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nebezpečí</w:t>
                      </w:r>
                      <w:proofErr w:type="spellEnd"/>
                      <w:r>
                        <w:rPr>
                          <w:rFonts w:cs="Calibri"/>
                          <w:color w:val="000000"/>
                        </w:rPr>
                        <w:t>.</w:t>
                      </w:r>
                      <w:r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Jsem</w:t>
                      </w:r>
                      <w:proofErr w:type="spellEnd"/>
                    </w:p>
                    <w:p w14:paraId="70EE6C17" w14:textId="77777777" w:rsidR="00760FBB" w:rsidRDefault="00000000">
                      <w:pPr>
                        <w:pStyle w:val="Standard"/>
                        <w:widowControl w:val="0"/>
                        <w:spacing w:before="40" w:after="0" w:line="270" w:lineRule="exact"/>
                        <w:jc w:val="left"/>
                      </w:pP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seznámen</w:t>
                      </w:r>
                      <w:proofErr w:type="spellEnd"/>
                      <w:r>
                        <w:rPr>
                          <w:rFonts w:cs="Calibri"/>
                          <w:color w:val="000000"/>
                        </w:rPr>
                        <w:t>/a</w:t>
                      </w:r>
                      <w:r>
                        <w:rPr>
                          <w:color w:val="000000"/>
                        </w:rPr>
                        <w:t xml:space="preserve"> a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upozorněn</w:t>
                      </w:r>
                      <w:proofErr w:type="spellEnd"/>
                      <w:r>
                        <w:rPr>
                          <w:rFonts w:cs="Calibri"/>
                          <w:color w:val="000000"/>
                        </w:rPr>
                        <w:t>/a</w:t>
                      </w:r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na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bezpečnostní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pacing w:val="-1"/>
                        </w:rPr>
                        <w:t>pokyny</w:t>
                      </w:r>
                      <w:proofErr w:type="spellEnd"/>
                      <w:r>
                        <w:rPr>
                          <w:color w:val="000000"/>
                          <w:spacing w:val="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</w:t>
                      </w:r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výše</w:t>
                      </w:r>
                      <w:proofErr w:type="spellEnd"/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uvedenou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činností</w:t>
                      </w:r>
                      <w:proofErr w:type="spellEnd"/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související</w:t>
                      </w:r>
                      <w:proofErr w:type="spellEnd"/>
                      <w:r>
                        <w:rPr>
                          <w:rFonts w:cs="Calibri"/>
                          <w:color w:val="000000"/>
                        </w:rPr>
                        <w:t>,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zvláště</w:t>
                      </w:r>
                      <w:proofErr w:type="spellEnd"/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pak</w:t>
                      </w:r>
                      <w:proofErr w:type="spellEnd"/>
                    </w:p>
                    <w:p w14:paraId="05B59144" w14:textId="77777777" w:rsidR="00760FBB" w:rsidRDefault="00000000">
                      <w:pPr>
                        <w:pStyle w:val="Standard"/>
                        <w:widowControl w:val="0"/>
                        <w:spacing w:before="40" w:after="0" w:line="270" w:lineRule="exact"/>
                        <w:jc w:val="left"/>
                      </w:pPr>
                      <w:proofErr w:type="spellStart"/>
                      <w:r>
                        <w:rPr>
                          <w:color w:val="000000"/>
                        </w:rPr>
                        <w:t>na</w:t>
                      </w:r>
                      <w:proofErr w:type="spellEnd"/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nutné</w:t>
                      </w:r>
                      <w:proofErr w:type="spellEnd"/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použití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bezpečnostní</w:t>
                      </w:r>
                      <w:proofErr w:type="spellEnd"/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přilby</w:t>
                      </w:r>
                      <w:proofErr w:type="spellEnd"/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vhodné</w:t>
                      </w:r>
                      <w:proofErr w:type="spellEnd"/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obuvi</w:t>
                      </w:r>
                      <w:proofErr w:type="spellEnd"/>
                      <w:r>
                        <w:rPr>
                          <w:color w:val="000000"/>
                        </w:rPr>
                        <w:t>.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Rizika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v</w:t>
                      </w:r>
                      <w:r>
                        <w:rPr>
                          <w:color w:val="000000"/>
                          <w:spacing w:val="2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jezdeckém</w:t>
                      </w:r>
                      <w:proofErr w:type="spellEnd"/>
                      <w:r>
                        <w:rPr>
                          <w:color w:val="000000"/>
                          <w:spacing w:val="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sportu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1"/>
                        </w:rPr>
                        <w:t>se</w:t>
                      </w:r>
                      <w:r>
                        <w:rPr>
                          <w:color w:val="000000"/>
                          <w:spacing w:val="3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dají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snížit</w:t>
                      </w:r>
                      <w:proofErr w:type="spellEnd"/>
                    </w:p>
                    <w:p w14:paraId="21928831" w14:textId="77777777" w:rsidR="00760FBB" w:rsidRDefault="00000000">
                      <w:pPr>
                        <w:pStyle w:val="Standard"/>
                        <w:widowControl w:val="0"/>
                        <w:spacing w:before="42" w:after="0" w:line="270" w:lineRule="exact"/>
                        <w:jc w:val="left"/>
                      </w:pP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dodržováním</w:t>
                      </w:r>
                      <w:proofErr w:type="spellEnd"/>
                      <w:r>
                        <w:rPr>
                          <w:color w:val="000000"/>
                          <w:spacing w:val="2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pokynů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bezpečnosti</w:t>
                      </w:r>
                      <w:proofErr w:type="spellEnd"/>
                      <w:r>
                        <w:rPr>
                          <w:rFonts w:cs="Calibri"/>
                          <w:color w:val="000000"/>
                        </w:rPr>
                        <w:t>,</w:t>
                      </w:r>
                      <w:r>
                        <w:rPr>
                          <w:color w:val="000000"/>
                        </w:rPr>
                        <w:t xml:space="preserve"> ale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nedají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se</w:t>
                      </w:r>
                      <w:r>
                        <w:rPr>
                          <w:color w:val="000000"/>
                          <w:spacing w:val="3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úplně</w:t>
                      </w:r>
                      <w:proofErr w:type="spellEnd"/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vyloučit</w:t>
                      </w:r>
                      <w:proofErr w:type="spellEnd"/>
                      <w:r>
                        <w:rPr>
                          <w:rFonts w:cs="Calibri"/>
                          <w:color w:val="000000"/>
                        </w:rPr>
                        <w:t>.</w:t>
                      </w:r>
                    </w:p>
                  </w:txbxContent>
                </v:textbox>
                <w10:wrap type="square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4" behindDoc="0" locked="0" layoutInCell="1" allowOverlap="1" wp14:anchorId="11D034CA" wp14:editId="7B85EAF1">
                <wp:simplePos x="0" y="0"/>
                <wp:positionH relativeFrom="column">
                  <wp:posOffset>899275</wp:posOffset>
                </wp:positionH>
                <wp:positionV relativeFrom="margin">
                  <wp:posOffset>4732202</wp:posOffset>
                </wp:positionV>
                <wp:extent cx="5884548" cy="13972"/>
                <wp:effectExtent l="0" t="0" r="0" b="0"/>
                <wp:wrapSquare wrapText="bothSides"/>
                <wp:docPr id="242806546" name="Rámec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4548" cy="139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6D67DD1C" w14:textId="77777777" w:rsidR="00760FBB" w:rsidRDefault="00000000">
                            <w:pPr>
                              <w:pStyle w:val="Standard"/>
                              <w:widowControl w:val="0"/>
                              <w:spacing w:before="0" w:after="0" w:line="270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Dávám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tímto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souhlas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zřizovateli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000000"/>
                              </w:rPr>
                              <w:t>,</w:t>
                            </w:r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>aby</w:t>
                            </w:r>
                            <w:r>
                              <w:rPr>
                                <w:color w:val="000000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dítě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bylo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vyšetřeno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v</w:t>
                            </w:r>
                            <w:r>
                              <w:rPr>
                                <w:color w:val="000000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případě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nutnosti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>,</w:t>
                            </w:r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kterou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uzná</w:t>
                            </w:r>
                            <w:proofErr w:type="spellEnd"/>
                          </w:p>
                          <w:p w14:paraId="449A692B" w14:textId="77777777" w:rsidR="00760FBB" w:rsidRDefault="00000000">
                            <w:pPr>
                              <w:pStyle w:val="Standard"/>
                              <w:widowControl w:val="0"/>
                              <w:spacing w:before="38" w:after="0" w:line="270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vedoucí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000000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trenér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jezdeckého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kroužku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000000"/>
                              </w:rPr>
                              <w:t>,</w:t>
                            </w:r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lékařem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000000"/>
                              </w:rPr>
                              <w:t>,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případně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pohotovostní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lékařskou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službou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000000"/>
                              </w:rPr>
                              <w:t>.</w:t>
                            </w:r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Prohlašuji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000000"/>
                              </w:rPr>
                              <w:t>,</w:t>
                            </w:r>
                          </w:p>
                          <w:p w14:paraId="72C162F8" w14:textId="77777777" w:rsidR="00760FBB" w:rsidRDefault="00000000">
                            <w:pPr>
                              <w:pStyle w:val="Standard"/>
                              <w:widowControl w:val="0"/>
                              <w:spacing w:before="40" w:after="0" w:line="270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  <w:spacing w:val="-1"/>
                              </w:rPr>
                              <w:t>že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uhradím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zřizovateli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vynaložené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náklady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ošetření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dítěte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</w:t>
                            </w:r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 xml:space="preserve">za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léky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000000"/>
                              </w:rPr>
                              <w:t>,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které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budou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dítěti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předepsány</w:t>
                            </w:r>
                            <w:proofErr w:type="spellEnd"/>
                          </w:p>
                          <w:p w14:paraId="7FFEC7D0" w14:textId="77777777" w:rsidR="00760FBB" w:rsidRDefault="00000000">
                            <w:pPr>
                              <w:pStyle w:val="Standard"/>
                              <w:widowControl w:val="0"/>
                              <w:spacing w:before="42" w:after="0" w:line="270" w:lineRule="exact"/>
                              <w:jc w:val="left"/>
                              <w:rPr>
                                <w:rFonts w:cs="Calibri"/>
                                <w:color w:val="000000"/>
                              </w:rPr>
                            </w:pP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lékařem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000000"/>
                              </w:rPr>
                              <w:t>.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D034CA" id="Rámec21" o:spid="_x0000_s1047" type="#_x0000_t202" style="position:absolute;margin-left:70.8pt;margin-top:372.6pt;width:463.35pt;height:1.1pt;z-index:2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" stroked="f">
                <v:fill opacity="0"/>
                <v:textbox style="mso-fit-shape-to-text:t" inset="0,0,0,0">
                  <w:txbxContent>
                    <w:p w14:paraId="6D67DD1C" w14:textId="77777777" w:rsidR="00760FBB" w:rsidRDefault="00000000">
                      <w:pPr>
                        <w:pStyle w:val="Standard"/>
                        <w:widowControl w:val="0"/>
                        <w:spacing w:before="0" w:after="0" w:line="270" w:lineRule="exact"/>
                        <w:jc w:val="left"/>
                      </w:pP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Dávám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tímto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souhlas</w:t>
                      </w:r>
                      <w:proofErr w:type="spellEnd"/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zřizovateli</w:t>
                      </w:r>
                      <w:proofErr w:type="spellEnd"/>
                      <w:r>
                        <w:rPr>
                          <w:rFonts w:cs="Calibri"/>
                          <w:color w:val="000000"/>
                        </w:rPr>
                        <w:t>,</w:t>
                      </w:r>
                      <w:r>
                        <w:rPr>
                          <w:color w:val="00000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1"/>
                        </w:rPr>
                        <w:t>aby</w:t>
                      </w:r>
                      <w:r>
                        <w:rPr>
                          <w:color w:val="000000"/>
                          <w:spacing w:val="2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dítě</w:t>
                      </w:r>
                      <w:proofErr w:type="spellEnd"/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bylo</w:t>
                      </w:r>
                      <w:proofErr w:type="spellEnd"/>
                      <w:r>
                        <w:rPr>
                          <w:color w:val="000000"/>
                          <w:spacing w:val="2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vyšetřeno</w:t>
                      </w:r>
                      <w:proofErr w:type="spellEnd"/>
                      <w:r>
                        <w:rPr>
                          <w:color w:val="000000"/>
                          <w:spacing w:val="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v</w:t>
                      </w:r>
                      <w:r>
                        <w:rPr>
                          <w:color w:val="000000"/>
                          <w:spacing w:val="3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případě</w:t>
                      </w:r>
                      <w:proofErr w:type="spellEnd"/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nutnosti</w:t>
                      </w:r>
                      <w:proofErr w:type="spellEnd"/>
                      <w:r>
                        <w:rPr>
                          <w:color w:val="000000"/>
                        </w:rPr>
                        <w:t>,</w:t>
                      </w:r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kterou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uzná</w:t>
                      </w:r>
                      <w:proofErr w:type="spellEnd"/>
                    </w:p>
                    <w:p w14:paraId="449A692B" w14:textId="77777777" w:rsidR="00760FBB" w:rsidRDefault="00000000">
                      <w:pPr>
                        <w:pStyle w:val="Standard"/>
                        <w:widowControl w:val="0"/>
                        <w:spacing w:before="38" w:after="0" w:line="270" w:lineRule="exact"/>
                        <w:jc w:val="left"/>
                      </w:pP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vedoucí</w:t>
                      </w:r>
                      <w:proofErr w:type="spellEnd"/>
                      <w:r>
                        <w:rPr>
                          <w:rFonts w:cs="Calibri"/>
                          <w:color w:val="000000"/>
                        </w:rPr>
                        <w:t>/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trenér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jezdeckého</w:t>
                      </w:r>
                      <w:proofErr w:type="spellEnd"/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kroužku</w:t>
                      </w:r>
                      <w:proofErr w:type="spellEnd"/>
                      <w:r>
                        <w:rPr>
                          <w:rFonts w:cs="Calibri"/>
                          <w:color w:val="000000"/>
                        </w:rPr>
                        <w:t>,</w:t>
                      </w:r>
                      <w:r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lékařem</w:t>
                      </w:r>
                      <w:proofErr w:type="spellEnd"/>
                      <w:r>
                        <w:rPr>
                          <w:rFonts w:cs="Calibri"/>
                          <w:color w:val="000000"/>
                        </w:rPr>
                        <w:t>,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případně</w:t>
                      </w:r>
                      <w:proofErr w:type="spellEnd"/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pohotovostní</w:t>
                      </w:r>
                      <w:proofErr w:type="spellEnd"/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lékařskou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službou</w:t>
                      </w:r>
                      <w:proofErr w:type="spellEnd"/>
                      <w:r>
                        <w:rPr>
                          <w:rFonts w:cs="Calibri"/>
                          <w:color w:val="000000"/>
                        </w:rPr>
                        <w:t>.</w:t>
                      </w:r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Prohlašuji</w:t>
                      </w:r>
                      <w:proofErr w:type="spellEnd"/>
                      <w:r>
                        <w:rPr>
                          <w:rFonts w:cs="Calibri"/>
                          <w:color w:val="000000"/>
                        </w:rPr>
                        <w:t>,</w:t>
                      </w:r>
                    </w:p>
                    <w:p w14:paraId="72C162F8" w14:textId="77777777" w:rsidR="00760FBB" w:rsidRDefault="00000000">
                      <w:pPr>
                        <w:pStyle w:val="Standard"/>
                        <w:widowControl w:val="0"/>
                        <w:spacing w:before="40" w:after="0" w:line="270" w:lineRule="exact"/>
                        <w:jc w:val="left"/>
                      </w:pPr>
                      <w:proofErr w:type="spellStart"/>
                      <w:r>
                        <w:rPr>
                          <w:rFonts w:cs="Calibri"/>
                          <w:color w:val="000000"/>
                          <w:spacing w:val="-1"/>
                        </w:rPr>
                        <w:t>že</w:t>
                      </w:r>
                      <w:proofErr w:type="spellEnd"/>
                      <w:r>
                        <w:rPr>
                          <w:color w:val="000000"/>
                          <w:spacing w:val="2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uhradím</w:t>
                      </w:r>
                      <w:proofErr w:type="spellEnd"/>
                      <w:r>
                        <w:rPr>
                          <w:color w:val="000000"/>
                          <w:spacing w:val="2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zřizovateli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vynaložené</w:t>
                      </w:r>
                      <w:proofErr w:type="spellEnd"/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náklady</w:t>
                      </w:r>
                      <w:proofErr w:type="spellEnd"/>
                      <w:r>
                        <w:rPr>
                          <w:color w:val="000000"/>
                          <w:spacing w:val="2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na</w:t>
                      </w:r>
                      <w:proofErr w:type="spellEnd"/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ošetření</w:t>
                      </w:r>
                      <w:proofErr w:type="spellEnd"/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dítěte</w:t>
                      </w:r>
                      <w:proofErr w:type="spellEnd"/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</w:t>
                      </w:r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 xml:space="preserve">za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léky</w:t>
                      </w:r>
                      <w:proofErr w:type="spellEnd"/>
                      <w:r>
                        <w:rPr>
                          <w:rFonts w:cs="Calibri"/>
                          <w:color w:val="000000"/>
                        </w:rPr>
                        <w:t>,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které</w:t>
                      </w:r>
                      <w:proofErr w:type="spellEnd"/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budou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dítěti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předepsány</w:t>
                      </w:r>
                      <w:proofErr w:type="spellEnd"/>
                    </w:p>
                    <w:p w14:paraId="7FFEC7D0" w14:textId="77777777" w:rsidR="00760FBB" w:rsidRDefault="00000000">
                      <w:pPr>
                        <w:pStyle w:val="Standard"/>
                        <w:widowControl w:val="0"/>
                        <w:spacing w:before="42" w:after="0" w:line="270" w:lineRule="exact"/>
                        <w:jc w:val="left"/>
                        <w:rPr>
                          <w:rFonts w:cs="Calibri"/>
                          <w:color w:val="000000"/>
                        </w:rPr>
                      </w:pP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lékařem</w:t>
                      </w:r>
                      <w:proofErr w:type="spellEnd"/>
                      <w:r>
                        <w:rPr>
                          <w:rFonts w:cs="Calibri"/>
                          <w:color w:val="000000"/>
                        </w:rPr>
                        <w:t>.</w:t>
                      </w:r>
                    </w:p>
                  </w:txbxContent>
                </v:textbox>
                <w10:wrap type="square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" behindDoc="0" locked="0" layoutInCell="1" allowOverlap="1" wp14:anchorId="5B931D47" wp14:editId="35D72534">
                <wp:simplePos x="0" y="0"/>
                <wp:positionH relativeFrom="column">
                  <wp:posOffset>899275</wp:posOffset>
                </wp:positionH>
                <wp:positionV relativeFrom="margin">
                  <wp:posOffset>5643722</wp:posOffset>
                </wp:positionV>
                <wp:extent cx="5819141" cy="13972"/>
                <wp:effectExtent l="0" t="0" r="0" b="0"/>
                <wp:wrapSquare wrapText="bothSides"/>
                <wp:docPr id="864254359" name="Rámec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9141" cy="139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1B6FF93A" w14:textId="77777777" w:rsidR="00760FBB" w:rsidRDefault="00000000">
                            <w:pPr>
                              <w:pStyle w:val="Standard"/>
                              <w:widowControl w:val="0"/>
                              <w:spacing w:before="0" w:after="0" w:line="270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Prohlašuji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000000"/>
                              </w:rPr>
                              <w:t>,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že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jsem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uvedl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>/a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všechny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potřebné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údaje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000000"/>
                              </w:rPr>
                              <w:t>,</w:t>
                            </w:r>
                            <w:r>
                              <w:rPr>
                                <w:color w:val="000000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nezamlčel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000000"/>
                              </w:rPr>
                              <w:t>/a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jsem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žádné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důležité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skutečnosti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000000"/>
                              </w:rPr>
                              <w:t>,</w:t>
                            </w:r>
                          </w:p>
                          <w:p w14:paraId="31B8DE58" w14:textId="77777777" w:rsidR="00760FBB" w:rsidRDefault="00000000">
                            <w:pPr>
                              <w:pStyle w:val="Standard"/>
                              <w:widowControl w:val="0"/>
                              <w:spacing w:before="38" w:after="0" w:line="270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všechny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uvedené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  <w:spacing w:val="-1"/>
                              </w:rPr>
                              <w:t>údaje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pacing w:val="-1"/>
                              </w:rPr>
                              <w:t>jsou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pravdivé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</w:t>
                            </w:r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jsem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ochotný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000000"/>
                              </w:rPr>
                              <w:t>/á</w:t>
                            </w:r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úplnost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pravdivost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výzvu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poskytovatele</w:t>
                            </w:r>
                            <w:proofErr w:type="spellEnd"/>
                          </w:p>
                          <w:p w14:paraId="1C369942" w14:textId="77777777" w:rsidR="00760FBB" w:rsidRDefault="00000000">
                            <w:pPr>
                              <w:pStyle w:val="Standard"/>
                              <w:widowControl w:val="0"/>
                              <w:spacing w:before="42" w:after="0" w:line="270" w:lineRule="exact"/>
                              <w:jc w:val="left"/>
                              <w:rPr>
                                <w:rFonts w:cs="Calibri"/>
                                <w:color w:val="000000"/>
                              </w:rPr>
                            </w:pP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doložit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000000"/>
                              </w:rPr>
                              <w:t>.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931D47" id="Rámec22" o:spid="_x0000_s1048" type="#_x0000_t202" style="position:absolute;margin-left:70.8pt;margin-top:444.4pt;width:458.2pt;height:1.1pt;z-index:25;visibility:visible;mso-wrap-style:none;mso-wrap-distance-left:9pt;mso-wrap-distance-top:0;mso-wrap-distance-right:9pt;mso-wrap-distance-bottom:0;mso-position-horizontal:absolute;mso-position-horizontal-relative:text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" stroked="f">
                <v:fill opacity="0"/>
                <v:textbox style="mso-fit-shape-to-text:t" inset="0,0,0,0">
                  <w:txbxContent>
                    <w:p w14:paraId="1B6FF93A" w14:textId="77777777" w:rsidR="00760FBB" w:rsidRDefault="00000000">
                      <w:pPr>
                        <w:pStyle w:val="Standard"/>
                        <w:widowControl w:val="0"/>
                        <w:spacing w:before="0" w:after="0" w:line="270" w:lineRule="exact"/>
                        <w:jc w:val="left"/>
                      </w:pP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Prohlašuji</w:t>
                      </w:r>
                      <w:proofErr w:type="spellEnd"/>
                      <w:r>
                        <w:rPr>
                          <w:rFonts w:cs="Calibri"/>
                          <w:color w:val="000000"/>
                        </w:rPr>
                        <w:t>,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že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jsem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uvedl</w:t>
                      </w:r>
                      <w:proofErr w:type="spellEnd"/>
                      <w:r>
                        <w:rPr>
                          <w:color w:val="000000"/>
                        </w:rPr>
                        <w:t>/a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všechny</w:t>
                      </w:r>
                      <w:proofErr w:type="spellEnd"/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potřebné</w:t>
                      </w:r>
                      <w:proofErr w:type="spellEnd"/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údaje</w:t>
                      </w:r>
                      <w:proofErr w:type="spellEnd"/>
                      <w:r>
                        <w:rPr>
                          <w:rFonts w:cs="Calibri"/>
                          <w:color w:val="000000"/>
                        </w:rPr>
                        <w:t>,</w:t>
                      </w:r>
                      <w:r>
                        <w:rPr>
                          <w:color w:val="000000"/>
                          <w:spacing w:val="2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nezamlčel</w:t>
                      </w:r>
                      <w:proofErr w:type="spellEnd"/>
                      <w:r>
                        <w:rPr>
                          <w:rFonts w:cs="Calibri"/>
                          <w:color w:val="000000"/>
                        </w:rPr>
                        <w:t>/a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jsem</w:t>
                      </w:r>
                      <w:proofErr w:type="spellEnd"/>
                      <w:r>
                        <w:rPr>
                          <w:color w:val="000000"/>
                          <w:spacing w:val="2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žádné</w:t>
                      </w:r>
                      <w:proofErr w:type="spellEnd"/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důležité</w:t>
                      </w:r>
                      <w:proofErr w:type="spellEnd"/>
                      <w:r>
                        <w:rPr>
                          <w:color w:val="000000"/>
                          <w:spacing w:val="2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skutečnosti</w:t>
                      </w:r>
                      <w:proofErr w:type="spellEnd"/>
                      <w:r>
                        <w:rPr>
                          <w:rFonts w:cs="Calibri"/>
                          <w:color w:val="000000"/>
                        </w:rPr>
                        <w:t>,</w:t>
                      </w:r>
                    </w:p>
                    <w:p w14:paraId="31B8DE58" w14:textId="77777777" w:rsidR="00760FBB" w:rsidRDefault="00000000">
                      <w:pPr>
                        <w:pStyle w:val="Standard"/>
                        <w:widowControl w:val="0"/>
                        <w:spacing w:before="38" w:after="0" w:line="270" w:lineRule="exact"/>
                        <w:jc w:val="left"/>
                      </w:pP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všechny</w:t>
                      </w:r>
                      <w:proofErr w:type="spellEnd"/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uvedené</w:t>
                      </w:r>
                      <w:proofErr w:type="spellEnd"/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  <w:spacing w:val="-1"/>
                        </w:rPr>
                        <w:t>údaje</w:t>
                      </w:r>
                      <w:proofErr w:type="spellEnd"/>
                      <w:r>
                        <w:rPr>
                          <w:color w:val="000000"/>
                          <w:spacing w:val="2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pacing w:val="-1"/>
                        </w:rPr>
                        <w:t>jsou</w:t>
                      </w:r>
                      <w:proofErr w:type="spellEnd"/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pravdivé</w:t>
                      </w:r>
                      <w:proofErr w:type="spellEnd"/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</w:t>
                      </w:r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jsem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ochotný</w:t>
                      </w:r>
                      <w:proofErr w:type="spellEnd"/>
                      <w:r>
                        <w:rPr>
                          <w:rFonts w:cs="Calibri"/>
                          <w:color w:val="000000"/>
                        </w:rPr>
                        <w:t>/á</w:t>
                      </w:r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úplnost</w:t>
                      </w:r>
                      <w:proofErr w:type="spellEnd"/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pravdivost</w:t>
                      </w:r>
                      <w:proofErr w:type="spellEnd"/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na</w:t>
                      </w:r>
                      <w:proofErr w:type="spellEnd"/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výzvu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poskytovatele</w:t>
                      </w:r>
                      <w:proofErr w:type="spellEnd"/>
                    </w:p>
                    <w:p w14:paraId="1C369942" w14:textId="77777777" w:rsidR="00760FBB" w:rsidRDefault="00000000">
                      <w:pPr>
                        <w:pStyle w:val="Standard"/>
                        <w:widowControl w:val="0"/>
                        <w:spacing w:before="42" w:after="0" w:line="270" w:lineRule="exact"/>
                        <w:jc w:val="left"/>
                        <w:rPr>
                          <w:rFonts w:cs="Calibri"/>
                          <w:color w:val="000000"/>
                        </w:rPr>
                      </w:pP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doložit</w:t>
                      </w:r>
                      <w:proofErr w:type="spellEnd"/>
                      <w:r>
                        <w:rPr>
                          <w:rFonts w:cs="Calibri"/>
                          <w:color w:val="000000"/>
                        </w:rPr>
                        <w:t>.</w:t>
                      </w:r>
                    </w:p>
                  </w:txbxContent>
                </v:textbox>
                <w10:wrap type="square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6" behindDoc="0" locked="0" layoutInCell="1" allowOverlap="1" wp14:anchorId="19BB11C3" wp14:editId="38A51F76">
                <wp:simplePos x="0" y="0"/>
                <wp:positionH relativeFrom="column">
                  <wp:posOffset>899275</wp:posOffset>
                </wp:positionH>
                <wp:positionV relativeFrom="margin">
                  <wp:posOffset>6359039</wp:posOffset>
                </wp:positionV>
                <wp:extent cx="5704841" cy="13972"/>
                <wp:effectExtent l="0" t="0" r="0" b="0"/>
                <wp:wrapSquare wrapText="bothSides"/>
                <wp:docPr id="1230405340" name="Rámec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04841" cy="139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6A36E84F" w14:textId="77777777" w:rsidR="00760FBB" w:rsidRDefault="00000000">
                            <w:pPr>
                              <w:pStyle w:val="Standard"/>
                              <w:widowControl w:val="0"/>
                              <w:spacing w:before="0" w:after="0" w:line="270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Dávám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provozovateli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>,</w:t>
                            </w:r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Hřebčínu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HF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Životice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u NJ,</w:t>
                            </w:r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z.s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souhlas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pacing w:val="-2"/>
                              </w:rPr>
                              <w:t>ke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zpracování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osobních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údajů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a</w:t>
                            </w:r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jejich</w:t>
                            </w:r>
                            <w:proofErr w:type="spellEnd"/>
                          </w:p>
                          <w:p w14:paraId="577B159C" w14:textId="77777777" w:rsidR="00760FBB" w:rsidRDefault="00000000">
                            <w:pPr>
                              <w:pStyle w:val="Standard"/>
                              <w:widowControl w:val="0"/>
                              <w:spacing w:before="40" w:after="0" w:line="270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použití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při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činnosti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provozovatele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dle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rFonts w:cs="Calibri"/>
                                <w:color w:val="000000"/>
                                <w:spacing w:val="1"/>
                              </w:rPr>
                              <w:t>§3a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odst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. 3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zákona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115/2001</w:t>
                            </w:r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Sb. o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podpoře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sportu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cs="Calibri"/>
                                <w:color w:val="000000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dále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pacing w:val="-1"/>
                              </w:rPr>
                              <w:t>jen</w:t>
                            </w:r>
                            <w:proofErr w:type="spellEnd"/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BB11C3" id="Rámec23" o:spid="_x0000_s1049" type="#_x0000_t202" style="position:absolute;margin-left:70.8pt;margin-top:500.7pt;width:449.2pt;height:1.1pt;z-index:2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" stroked="f">
                <v:fill opacity="0"/>
                <v:textbox style="mso-fit-shape-to-text:t" inset="0,0,0,0">
                  <w:txbxContent>
                    <w:p w14:paraId="6A36E84F" w14:textId="77777777" w:rsidR="00760FBB" w:rsidRDefault="00000000">
                      <w:pPr>
                        <w:pStyle w:val="Standard"/>
                        <w:widowControl w:val="0"/>
                        <w:spacing w:before="0" w:after="0" w:line="270" w:lineRule="exact"/>
                        <w:jc w:val="left"/>
                      </w:pP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Dávám</w:t>
                      </w:r>
                      <w:proofErr w:type="spellEnd"/>
                      <w:r>
                        <w:rPr>
                          <w:color w:val="000000"/>
                          <w:spacing w:val="2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provozovateli</w:t>
                      </w:r>
                      <w:proofErr w:type="spellEnd"/>
                      <w:r>
                        <w:rPr>
                          <w:color w:val="000000"/>
                        </w:rPr>
                        <w:t>,</w:t>
                      </w:r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Hřebčínu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HF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Životice</w:t>
                      </w:r>
                      <w:proofErr w:type="spellEnd"/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u NJ,</w:t>
                      </w:r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z.s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. </w:t>
                      </w:r>
                      <w:proofErr w:type="spellStart"/>
                      <w:r>
                        <w:rPr>
                          <w:color w:val="000000"/>
                        </w:rPr>
                        <w:t>souhlas</w:t>
                      </w:r>
                      <w:proofErr w:type="spellEnd"/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pacing w:val="-2"/>
                        </w:rPr>
                        <w:t>ke</w:t>
                      </w:r>
                      <w:proofErr w:type="spellEnd"/>
                      <w:r>
                        <w:rPr>
                          <w:color w:val="000000"/>
                          <w:spacing w:val="3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zpracování</w:t>
                      </w:r>
                      <w:proofErr w:type="spellEnd"/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osobních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údajů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a</w:t>
                      </w:r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jejich</w:t>
                      </w:r>
                      <w:proofErr w:type="spellEnd"/>
                    </w:p>
                    <w:p w14:paraId="577B159C" w14:textId="77777777" w:rsidR="00760FBB" w:rsidRDefault="00000000">
                      <w:pPr>
                        <w:pStyle w:val="Standard"/>
                        <w:widowControl w:val="0"/>
                        <w:spacing w:before="40" w:after="0" w:line="270" w:lineRule="exact"/>
                        <w:jc w:val="left"/>
                      </w:pP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použití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při</w:t>
                      </w:r>
                      <w:proofErr w:type="spellEnd"/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činnosti</w:t>
                      </w:r>
                      <w:proofErr w:type="spellEnd"/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provozovatele</w:t>
                      </w:r>
                      <w:proofErr w:type="spellEnd"/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dle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</w:t>
                      </w:r>
                      <w:r>
                        <w:rPr>
                          <w:rFonts w:cs="Calibri"/>
                          <w:color w:val="000000"/>
                          <w:spacing w:val="1"/>
                        </w:rPr>
                        <w:t>§3a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odst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. 3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zákona</w:t>
                      </w:r>
                      <w:proofErr w:type="spellEnd"/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115/2001</w:t>
                      </w:r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Sb. o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podpoře</w:t>
                      </w:r>
                      <w:proofErr w:type="spellEnd"/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sportu</w:t>
                      </w:r>
                      <w:proofErr w:type="spellEnd"/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rFonts w:cs="Calibri"/>
                          <w:color w:val="000000"/>
                        </w:rPr>
                        <w:t>(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dále</w:t>
                      </w:r>
                      <w:proofErr w:type="spellEnd"/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pacing w:val="-1"/>
                        </w:rPr>
                        <w:t>jen</w:t>
                      </w:r>
                      <w:proofErr w:type="spellEnd"/>
                    </w:p>
                  </w:txbxContent>
                </v:textbox>
                <w10:wrap type="square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7" behindDoc="0" locked="0" layoutInCell="1" allowOverlap="1" wp14:anchorId="31B4BF7E" wp14:editId="7E232581">
                <wp:simplePos x="0" y="0"/>
                <wp:positionH relativeFrom="column">
                  <wp:posOffset>899275</wp:posOffset>
                </wp:positionH>
                <wp:positionV relativeFrom="margin">
                  <wp:posOffset>6751801</wp:posOffset>
                </wp:positionV>
                <wp:extent cx="210824" cy="13972"/>
                <wp:effectExtent l="0" t="0" r="0" b="0"/>
                <wp:wrapSquare wrapText="bothSides"/>
                <wp:docPr id="444478551" name="Rámec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824" cy="139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128E10CE" w14:textId="77777777" w:rsidR="00760FBB" w:rsidRDefault="00000000">
                            <w:pPr>
                              <w:pStyle w:val="Standard"/>
                              <w:widowControl w:val="0"/>
                              <w:spacing w:before="0" w:after="0" w:line="270" w:lineRule="exact"/>
                              <w:jc w:val="left"/>
                              <w:rPr>
                                <w:rFonts w:cs="Calibri"/>
                                <w:color w:val="000000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</w:rPr>
                              <w:t>„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B4BF7E" id="Rámec24" o:spid="_x0000_s1050" type="#_x0000_t202" style="position:absolute;margin-left:70.8pt;margin-top:531.65pt;width:16.6pt;height:1.1pt;z-index:27;visibility:visible;mso-wrap-style:none;mso-wrap-distance-left:9pt;mso-wrap-distance-top:0;mso-wrap-distance-right:9pt;mso-wrap-distance-bottom:0;mso-position-horizontal:absolute;mso-position-horizontal-relative:text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" stroked="f">
                <v:fill opacity="0"/>
                <v:textbox style="mso-fit-shape-to-text:t" inset="0,0,0,0">
                  <w:txbxContent>
                    <w:p w14:paraId="128E10CE" w14:textId="77777777" w:rsidR="00760FBB" w:rsidRDefault="00000000">
                      <w:pPr>
                        <w:pStyle w:val="Standard"/>
                        <w:widowControl w:val="0"/>
                        <w:spacing w:before="0" w:after="0" w:line="270" w:lineRule="exact"/>
                        <w:jc w:val="left"/>
                        <w:rPr>
                          <w:rFonts w:cs="Calibri"/>
                          <w:color w:val="000000"/>
                        </w:rPr>
                      </w:pPr>
                      <w:r>
                        <w:rPr>
                          <w:rFonts w:cs="Calibri"/>
                          <w:color w:val="000000"/>
                        </w:rPr>
                        <w:t>„</w:t>
                      </w:r>
                    </w:p>
                  </w:txbxContent>
                </v:textbox>
                <w10:wrap type="square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8" behindDoc="0" locked="0" layoutInCell="1" allowOverlap="1" wp14:anchorId="2562B2D0" wp14:editId="56728D3C">
                <wp:simplePos x="0" y="0"/>
                <wp:positionH relativeFrom="column">
                  <wp:posOffset>958684</wp:posOffset>
                </wp:positionH>
                <wp:positionV relativeFrom="margin">
                  <wp:posOffset>6751801</wp:posOffset>
                </wp:positionV>
                <wp:extent cx="3661413" cy="13972"/>
                <wp:effectExtent l="0" t="0" r="0" b="0"/>
                <wp:wrapSquare wrapText="bothSides"/>
                <wp:docPr id="1173809856" name="Rámec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61413" cy="139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7BF2888" w14:textId="77777777" w:rsidR="00760FBB" w:rsidRDefault="00000000">
                            <w:pPr>
                              <w:pStyle w:val="Standard"/>
                              <w:widowControl w:val="0"/>
                              <w:spacing w:before="0" w:after="0" w:line="270" w:lineRule="exact"/>
                              <w:jc w:val="left"/>
                            </w:pPr>
                            <w:proofErr w:type="gramStart"/>
                            <w:r>
                              <w:rPr>
                                <w:rFonts w:cs="Calibri"/>
                                <w:color w:val="000000"/>
                              </w:rPr>
                              <w:t>ZOPS“</w:t>
                            </w:r>
                            <w:proofErr w:type="gramEnd"/>
                            <w:r>
                              <w:rPr>
                                <w:rFonts w:cs="Calibri"/>
                                <w:color w:val="000000"/>
                              </w:rPr>
                              <w:t>),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což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stvrzuji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dalším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podpisem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příslušném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formuláři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000000"/>
                              </w:rPr>
                              <w:t>.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62B2D0" id="Rámec25" o:spid="_x0000_s1051" type="#_x0000_t202" style="position:absolute;margin-left:75.5pt;margin-top:531.65pt;width:288.3pt;height:1.1pt;z-index:2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" stroked="f">
                <v:fill opacity="0"/>
                <v:textbox style="mso-fit-shape-to-text:t" inset="0,0,0,0">
                  <w:txbxContent>
                    <w:p w14:paraId="57BF2888" w14:textId="77777777" w:rsidR="00760FBB" w:rsidRDefault="00000000">
                      <w:pPr>
                        <w:pStyle w:val="Standard"/>
                        <w:widowControl w:val="0"/>
                        <w:spacing w:before="0" w:after="0" w:line="270" w:lineRule="exact"/>
                        <w:jc w:val="left"/>
                      </w:pPr>
                      <w:proofErr w:type="gramStart"/>
                      <w:r>
                        <w:rPr>
                          <w:rFonts w:cs="Calibri"/>
                          <w:color w:val="000000"/>
                        </w:rPr>
                        <w:t>ZOPS“</w:t>
                      </w:r>
                      <w:proofErr w:type="gramEnd"/>
                      <w:r>
                        <w:rPr>
                          <w:rFonts w:cs="Calibri"/>
                          <w:color w:val="000000"/>
                        </w:rPr>
                        <w:t>),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což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stvrzuji</w:t>
                      </w:r>
                      <w:proofErr w:type="spellEnd"/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dalším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podpisem</w:t>
                      </w:r>
                      <w:proofErr w:type="spellEnd"/>
                      <w:r>
                        <w:rPr>
                          <w:color w:val="000000"/>
                          <w:spacing w:val="2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na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příslušném</w:t>
                      </w:r>
                      <w:proofErr w:type="spellEnd"/>
                      <w:r>
                        <w:rPr>
                          <w:color w:val="000000"/>
                          <w:spacing w:val="2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formuláři</w:t>
                      </w:r>
                      <w:proofErr w:type="spellEnd"/>
                      <w:r>
                        <w:rPr>
                          <w:rFonts w:cs="Calibri"/>
                          <w:color w:val="000000"/>
                        </w:rPr>
                        <w:t>.</w:t>
                      </w:r>
                    </w:p>
                  </w:txbxContent>
                </v:textbox>
                <w10:wrap type="square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9" behindDoc="0" locked="0" layoutInCell="1" allowOverlap="1" wp14:anchorId="03A10F11" wp14:editId="54CBB19A">
                <wp:simplePos x="0" y="0"/>
                <wp:positionH relativeFrom="column">
                  <wp:posOffset>899275</wp:posOffset>
                </wp:positionH>
                <wp:positionV relativeFrom="margin">
                  <wp:posOffset>7073999</wp:posOffset>
                </wp:positionV>
                <wp:extent cx="5855973" cy="13972"/>
                <wp:effectExtent l="0" t="0" r="0" b="0"/>
                <wp:wrapSquare wrapText="bothSides"/>
                <wp:docPr id="172200454" name="Rámec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55973" cy="139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43ED8986" w14:textId="77777777" w:rsidR="00760FBB" w:rsidRDefault="00000000">
                            <w:pPr>
                              <w:pStyle w:val="Standard"/>
                              <w:widowControl w:val="0"/>
                              <w:spacing w:before="0" w:after="0" w:line="270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Prohlašuji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000000"/>
                              </w:rPr>
                              <w:t>,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že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dotyčné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  <w:spacing w:val="-1"/>
                              </w:rPr>
                              <w:t>dítě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je</w:t>
                            </w:r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schopné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aktivně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docházet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do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jezdeckého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kroužku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color w:val="000000"/>
                                <w:spacing w:val="-1"/>
                              </w:rPr>
                              <w:t>dle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domluvené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pacing w:val="-1"/>
                              </w:rPr>
                              <w:t>doby</w:t>
                            </w:r>
                            <w:proofErr w:type="spellEnd"/>
                          </w:p>
                          <w:p w14:paraId="0AC1A6C9" w14:textId="77777777" w:rsidR="00760FBB" w:rsidRDefault="00000000">
                            <w:pPr>
                              <w:pStyle w:val="Standard"/>
                              <w:widowControl w:val="0"/>
                              <w:spacing w:before="40" w:after="0" w:line="270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konání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000000"/>
                              </w:rPr>
                              <w:t>,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1"/>
                              </w:rPr>
                              <w:t>viz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webové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  <w:spacing w:val="-1"/>
                              </w:rPr>
                              <w:t>stránky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000000"/>
                                <w:spacing w:val="-1"/>
                              </w:rPr>
                              <w:t>)</w:t>
                            </w:r>
                            <w:r>
                              <w:rPr>
                                <w:color w:val="000000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</w:t>
                            </w:r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jsou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2"/>
                              </w:rPr>
                              <w:t>mi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známy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dispozice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</w:t>
                            </w:r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charakter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areálu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000000"/>
                              </w:rPr>
                              <w:t>,</w:t>
                            </w:r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pacing w:val="-1"/>
                              </w:rPr>
                              <w:t>kde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je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jezdecký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kroužek</w:t>
                            </w:r>
                            <w:proofErr w:type="spellEnd"/>
                          </w:p>
                          <w:p w14:paraId="42281CF9" w14:textId="77777777" w:rsidR="00760FBB" w:rsidRDefault="00000000">
                            <w:pPr>
                              <w:pStyle w:val="Standard"/>
                              <w:widowControl w:val="0"/>
                              <w:spacing w:before="42" w:after="0" w:line="270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poskytován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000000"/>
                              </w:rPr>
                              <w:t>.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1"/>
                              </w:rPr>
                              <w:t>Pro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toto</w:t>
                            </w:r>
                            <w:r>
                              <w:rPr>
                                <w:color w:val="000000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své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rozhodnutí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mám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dostatek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informací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000000"/>
                              </w:rPr>
                              <w:t>.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A10F11" id="Rámec26" o:spid="_x0000_s1052" type="#_x0000_t202" style="position:absolute;margin-left:70.8pt;margin-top:557pt;width:461.1pt;height:1.1pt;z-index:29;visibility:visible;mso-wrap-style:none;mso-wrap-distance-left:9pt;mso-wrap-distance-top:0;mso-wrap-distance-right:9pt;mso-wrap-distance-bottom:0;mso-position-horizontal:absolute;mso-position-horizontal-relative:text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" stroked="f">
                <v:fill opacity="0"/>
                <v:textbox style="mso-fit-shape-to-text:t" inset="0,0,0,0">
                  <w:txbxContent>
                    <w:p w14:paraId="43ED8986" w14:textId="77777777" w:rsidR="00760FBB" w:rsidRDefault="00000000">
                      <w:pPr>
                        <w:pStyle w:val="Standard"/>
                        <w:widowControl w:val="0"/>
                        <w:spacing w:before="0" w:after="0" w:line="270" w:lineRule="exact"/>
                        <w:jc w:val="left"/>
                      </w:pP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Prohlašuji</w:t>
                      </w:r>
                      <w:proofErr w:type="spellEnd"/>
                      <w:r>
                        <w:rPr>
                          <w:rFonts w:cs="Calibri"/>
                          <w:color w:val="000000"/>
                        </w:rPr>
                        <w:t>,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že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dotyčné</w:t>
                      </w:r>
                      <w:proofErr w:type="spellEnd"/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  <w:spacing w:val="-1"/>
                        </w:rPr>
                        <w:t>dítě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je</w:t>
                      </w:r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schopné</w:t>
                      </w:r>
                      <w:proofErr w:type="spellEnd"/>
                      <w:r>
                        <w:rPr>
                          <w:color w:val="000000"/>
                          <w:spacing w:val="2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aktivně</w:t>
                      </w:r>
                      <w:proofErr w:type="spellEnd"/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docházet</w:t>
                      </w:r>
                      <w:proofErr w:type="spellEnd"/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do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jezdeckého</w:t>
                      </w:r>
                      <w:proofErr w:type="spellEnd"/>
                      <w:r>
                        <w:rPr>
                          <w:color w:val="000000"/>
                          <w:spacing w:val="2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kroužku</w:t>
                      </w:r>
                      <w:proofErr w:type="spellEnd"/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1"/>
                        </w:rPr>
                        <w:t>(</w:t>
                      </w:r>
                      <w:proofErr w:type="spellStart"/>
                      <w:r>
                        <w:rPr>
                          <w:color w:val="000000"/>
                          <w:spacing w:val="-1"/>
                        </w:rPr>
                        <w:t>dle</w:t>
                      </w:r>
                      <w:proofErr w:type="spellEnd"/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domluvené</w:t>
                      </w:r>
                      <w:proofErr w:type="spellEnd"/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pacing w:val="-1"/>
                        </w:rPr>
                        <w:t>doby</w:t>
                      </w:r>
                      <w:proofErr w:type="spellEnd"/>
                    </w:p>
                    <w:p w14:paraId="0AC1A6C9" w14:textId="77777777" w:rsidR="00760FBB" w:rsidRDefault="00000000">
                      <w:pPr>
                        <w:pStyle w:val="Standard"/>
                        <w:widowControl w:val="0"/>
                        <w:spacing w:before="40" w:after="0" w:line="270" w:lineRule="exact"/>
                        <w:jc w:val="left"/>
                      </w:pP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konání</w:t>
                      </w:r>
                      <w:proofErr w:type="spellEnd"/>
                      <w:r>
                        <w:rPr>
                          <w:rFonts w:cs="Calibri"/>
                          <w:color w:val="000000"/>
                        </w:rPr>
                        <w:t>,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1"/>
                        </w:rPr>
                        <w:t>viz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webové</w:t>
                      </w:r>
                      <w:proofErr w:type="spellEnd"/>
                      <w:r>
                        <w:rPr>
                          <w:color w:val="000000"/>
                          <w:spacing w:val="2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  <w:spacing w:val="-1"/>
                        </w:rPr>
                        <w:t>stránky</w:t>
                      </w:r>
                      <w:proofErr w:type="spellEnd"/>
                      <w:r>
                        <w:rPr>
                          <w:rFonts w:cs="Calibri"/>
                          <w:color w:val="000000"/>
                          <w:spacing w:val="-1"/>
                        </w:rPr>
                        <w:t>)</w:t>
                      </w:r>
                      <w:r>
                        <w:rPr>
                          <w:color w:val="000000"/>
                          <w:spacing w:val="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</w:t>
                      </w:r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jsou</w:t>
                      </w:r>
                      <w:proofErr w:type="spellEnd"/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2"/>
                        </w:rPr>
                        <w:t>mi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známy</w:t>
                      </w:r>
                      <w:proofErr w:type="spellEnd"/>
                      <w:r>
                        <w:rPr>
                          <w:color w:val="000000"/>
                          <w:spacing w:val="2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dispozice</w:t>
                      </w:r>
                      <w:proofErr w:type="spellEnd"/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</w:t>
                      </w:r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charakter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areálu</w:t>
                      </w:r>
                      <w:proofErr w:type="spellEnd"/>
                      <w:r>
                        <w:rPr>
                          <w:rFonts w:cs="Calibri"/>
                          <w:color w:val="000000"/>
                        </w:rPr>
                        <w:t>,</w:t>
                      </w:r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pacing w:val="-1"/>
                        </w:rPr>
                        <w:t>kde</w:t>
                      </w:r>
                      <w:proofErr w:type="spellEnd"/>
                      <w:r>
                        <w:rPr>
                          <w:color w:val="000000"/>
                          <w:spacing w:val="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je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jezdecký</w:t>
                      </w:r>
                      <w:proofErr w:type="spellEnd"/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kroužek</w:t>
                      </w:r>
                      <w:proofErr w:type="spellEnd"/>
                    </w:p>
                    <w:p w14:paraId="42281CF9" w14:textId="77777777" w:rsidR="00760FBB" w:rsidRDefault="00000000">
                      <w:pPr>
                        <w:pStyle w:val="Standard"/>
                        <w:widowControl w:val="0"/>
                        <w:spacing w:before="42" w:after="0" w:line="270" w:lineRule="exact"/>
                        <w:jc w:val="left"/>
                      </w:pP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poskytován</w:t>
                      </w:r>
                      <w:proofErr w:type="spellEnd"/>
                      <w:r>
                        <w:rPr>
                          <w:rFonts w:cs="Calibri"/>
                          <w:color w:val="000000"/>
                        </w:rPr>
                        <w:t>.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1"/>
                        </w:rPr>
                        <w:t>Pro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toto</w:t>
                      </w:r>
                      <w:r>
                        <w:rPr>
                          <w:color w:val="000000"/>
                          <w:spacing w:val="2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své</w:t>
                      </w:r>
                      <w:proofErr w:type="spellEnd"/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rozhodnutí</w:t>
                      </w:r>
                      <w:proofErr w:type="spellEnd"/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mám</w:t>
                      </w:r>
                      <w:proofErr w:type="spellEnd"/>
                      <w:r>
                        <w:rPr>
                          <w:color w:val="000000"/>
                          <w:spacing w:val="2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dostatek</w:t>
                      </w:r>
                      <w:proofErr w:type="spellEnd"/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informací</w:t>
                      </w:r>
                      <w:proofErr w:type="spellEnd"/>
                      <w:r>
                        <w:rPr>
                          <w:rFonts w:cs="Calibri"/>
                          <w:color w:val="000000"/>
                        </w:rPr>
                        <w:t>.</w:t>
                      </w:r>
                    </w:p>
                  </w:txbxContent>
                </v:textbox>
                <w10:wrap type="square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0" behindDoc="0" locked="0" layoutInCell="1" allowOverlap="1" wp14:anchorId="25694427" wp14:editId="52685286">
                <wp:simplePos x="0" y="0"/>
                <wp:positionH relativeFrom="column">
                  <wp:posOffset>899275</wp:posOffset>
                </wp:positionH>
                <wp:positionV relativeFrom="margin">
                  <wp:posOffset>7790038</wp:posOffset>
                </wp:positionV>
                <wp:extent cx="5567681" cy="13972"/>
                <wp:effectExtent l="0" t="0" r="0" b="0"/>
                <wp:wrapSquare wrapText="bothSides"/>
                <wp:docPr id="1385868967" name="Rámec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7681" cy="139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622762BA" w14:textId="77777777" w:rsidR="00760FBB" w:rsidRDefault="00000000">
                            <w:pPr>
                              <w:pStyle w:val="Standard"/>
                              <w:widowControl w:val="0"/>
                              <w:spacing w:before="0" w:after="0" w:line="270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Potřebné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informace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aktivně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  <w:spacing w:val="1"/>
                              </w:rPr>
                              <w:t>včas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požaduji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po</w:t>
                            </w:r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zřizovateli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000000"/>
                              </w:rPr>
                              <w:t>,</w:t>
                            </w:r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který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je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uveřejní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internetových</w:t>
                            </w:r>
                            <w:proofErr w:type="spellEnd"/>
                          </w:p>
                          <w:p w14:paraId="1C035C8E" w14:textId="77777777" w:rsidR="00760FBB" w:rsidRDefault="00000000">
                            <w:pPr>
                              <w:pStyle w:val="Standard"/>
                              <w:widowControl w:val="0"/>
                              <w:spacing w:before="38" w:after="0" w:line="270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stránkách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www.hrebcinhfzivotice.cz,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kde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naleznu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odkaz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veřejný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facebookový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profil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</w:t>
                            </w:r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pacing w:val="-1"/>
                              </w:rPr>
                              <w:t>tyto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si</w:t>
                            </w:r>
                            <w:proofErr w:type="spellEnd"/>
                          </w:p>
                          <w:p w14:paraId="4802650A" w14:textId="77777777" w:rsidR="00760FBB" w:rsidRDefault="00000000">
                            <w:pPr>
                              <w:pStyle w:val="Standard"/>
                              <w:widowControl w:val="0"/>
                              <w:spacing w:before="42" w:after="0" w:line="270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aktivně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  <w:spacing w:val="-1"/>
                              </w:rPr>
                              <w:t>sám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vyhledám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000000"/>
                              </w:rPr>
                              <w:t>.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694427" id="Rámec27" o:spid="_x0000_s1053" type="#_x0000_t202" style="position:absolute;margin-left:70.8pt;margin-top:613.4pt;width:438.4pt;height:1.1pt;z-index:3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" stroked="f">
                <v:fill opacity="0"/>
                <v:textbox style="mso-fit-shape-to-text:t" inset="0,0,0,0">
                  <w:txbxContent>
                    <w:p w14:paraId="622762BA" w14:textId="77777777" w:rsidR="00760FBB" w:rsidRDefault="00000000">
                      <w:pPr>
                        <w:pStyle w:val="Standard"/>
                        <w:widowControl w:val="0"/>
                        <w:spacing w:before="0" w:after="0" w:line="270" w:lineRule="exact"/>
                        <w:jc w:val="left"/>
                      </w:pP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Potřebné</w:t>
                      </w:r>
                      <w:proofErr w:type="spellEnd"/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informace</w:t>
                      </w:r>
                      <w:proofErr w:type="spellEnd"/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aktivně</w:t>
                      </w:r>
                      <w:proofErr w:type="spellEnd"/>
                      <w:r>
                        <w:rPr>
                          <w:color w:val="000000"/>
                          <w:spacing w:val="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  <w:spacing w:val="1"/>
                        </w:rPr>
                        <w:t>včas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požaduji</w:t>
                      </w:r>
                      <w:proofErr w:type="spellEnd"/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po</w:t>
                      </w:r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zřizovateli</w:t>
                      </w:r>
                      <w:proofErr w:type="spellEnd"/>
                      <w:r>
                        <w:rPr>
                          <w:rFonts w:cs="Calibri"/>
                          <w:color w:val="000000"/>
                        </w:rPr>
                        <w:t>,</w:t>
                      </w:r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který</w:t>
                      </w:r>
                      <w:proofErr w:type="spellEnd"/>
                      <w:r>
                        <w:rPr>
                          <w:color w:val="000000"/>
                          <w:spacing w:val="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je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uveřejní</w:t>
                      </w:r>
                      <w:proofErr w:type="spellEnd"/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na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internetových</w:t>
                      </w:r>
                      <w:proofErr w:type="spellEnd"/>
                    </w:p>
                    <w:p w14:paraId="1C035C8E" w14:textId="77777777" w:rsidR="00760FBB" w:rsidRDefault="00000000">
                      <w:pPr>
                        <w:pStyle w:val="Standard"/>
                        <w:widowControl w:val="0"/>
                        <w:spacing w:before="38" w:after="0" w:line="270" w:lineRule="exact"/>
                        <w:jc w:val="left"/>
                      </w:pP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stránkách</w:t>
                      </w:r>
                      <w:proofErr w:type="spellEnd"/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www.hrebcinhfzivotice.cz,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kde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naleznu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i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odkaz</w:t>
                      </w:r>
                      <w:proofErr w:type="spellEnd"/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na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veřejný</w:t>
                      </w:r>
                      <w:proofErr w:type="spellEnd"/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facebookový</w:t>
                      </w:r>
                      <w:proofErr w:type="spellEnd"/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profil</w:t>
                      </w:r>
                      <w:proofErr w:type="spellEnd"/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</w:t>
                      </w:r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pacing w:val="-1"/>
                        </w:rPr>
                        <w:t>tyto</w:t>
                      </w:r>
                      <w:proofErr w:type="spellEnd"/>
                      <w:r>
                        <w:rPr>
                          <w:color w:val="000000"/>
                          <w:spacing w:val="2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si</w:t>
                      </w:r>
                      <w:proofErr w:type="spellEnd"/>
                    </w:p>
                    <w:p w14:paraId="4802650A" w14:textId="77777777" w:rsidR="00760FBB" w:rsidRDefault="00000000">
                      <w:pPr>
                        <w:pStyle w:val="Standard"/>
                        <w:widowControl w:val="0"/>
                        <w:spacing w:before="42" w:after="0" w:line="270" w:lineRule="exact"/>
                        <w:jc w:val="left"/>
                      </w:pP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aktivně</w:t>
                      </w:r>
                      <w:proofErr w:type="spellEnd"/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  <w:spacing w:val="-1"/>
                        </w:rPr>
                        <w:t>sám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vyhledám</w:t>
                      </w:r>
                      <w:proofErr w:type="spellEnd"/>
                      <w:r>
                        <w:rPr>
                          <w:rFonts w:cs="Calibri"/>
                          <w:color w:val="000000"/>
                        </w:rPr>
                        <w:t>.</w:t>
                      </w:r>
                    </w:p>
                  </w:txbxContent>
                </v:textbox>
                <w10:wrap type="square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1" behindDoc="0" locked="0" layoutInCell="1" allowOverlap="1" wp14:anchorId="0732CE07" wp14:editId="431692DF">
                <wp:simplePos x="0" y="0"/>
                <wp:positionH relativeFrom="column">
                  <wp:posOffset>899275</wp:posOffset>
                </wp:positionH>
                <wp:positionV relativeFrom="margin">
                  <wp:posOffset>8506443</wp:posOffset>
                </wp:positionV>
                <wp:extent cx="5875020" cy="13972"/>
                <wp:effectExtent l="0" t="0" r="0" b="0"/>
                <wp:wrapSquare wrapText="bothSides"/>
                <wp:docPr id="793620446" name="Rámec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75020" cy="139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9511D64" w14:textId="77777777" w:rsidR="00760FBB" w:rsidRDefault="00000000">
                            <w:pPr>
                              <w:pStyle w:val="Standard"/>
                              <w:widowControl w:val="0"/>
                              <w:spacing w:before="0" w:after="0" w:line="270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</w:rPr>
                              <w:t>Jsem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si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vědom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000000"/>
                              </w:rPr>
                              <w:t>/a</w:t>
                            </w:r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právních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následků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000000"/>
                              </w:rPr>
                              <w:t>,</w:t>
                            </w:r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které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by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  <w:spacing w:val="2"/>
                              </w:rPr>
                              <w:t>mě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postihly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>,</w:t>
                            </w:r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kdyby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>toto</w:t>
                            </w:r>
                            <w:r>
                              <w:rPr>
                                <w:color w:val="000000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  <w:spacing w:val="2"/>
                              </w:rPr>
                              <w:t>mé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prohlášení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nebylo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pravdivé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000000"/>
                              </w:rPr>
                              <w:t>.</w:t>
                            </w:r>
                          </w:p>
                          <w:p w14:paraId="77E1496F" w14:textId="77777777" w:rsidR="00760FBB" w:rsidRDefault="00000000">
                            <w:pPr>
                              <w:pStyle w:val="Standard"/>
                              <w:widowControl w:val="0"/>
                              <w:spacing w:before="240" w:after="0" w:line="270" w:lineRule="exact"/>
                              <w:jc w:val="left"/>
                            </w:pPr>
                            <w:r>
                              <w:rPr>
                                <w:color w:val="000000"/>
                              </w:rPr>
                              <w:t>V</w:t>
                            </w:r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Životicích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u </w:t>
                            </w:r>
                            <w:r>
                              <w:rPr>
                                <w:color w:val="000000"/>
                                <w:spacing w:val="1"/>
                              </w:rPr>
                              <w:t>NJ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dne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cs="Calibri"/>
                                <w:color w:val="000000"/>
                              </w:rPr>
                              <w:t>…………………………………………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32CE07" id="Rámec28" o:spid="_x0000_s1054" type="#_x0000_t202" style="position:absolute;margin-left:70.8pt;margin-top:669.8pt;width:462.6pt;height:1.1pt;z-index:31;visibility:visible;mso-wrap-style:none;mso-wrap-distance-left:9pt;mso-wrap-distance-top:0;mso-wrap-distance-right:9pt;mso-wrap-distance-bottom:0;mso-position-horizontal:absolute;mso-position-horizontal-relative:text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" stroked="f">
                <v:fill opacity="0"/>
                <v:textbox style="mso-fit-shape-to-text:t" inset="0,0,0,0">
                  <w:txbxContent>
                    <w:p w14:paraId="39511D64" w14:textId="77777777" w:rsidR="00760FBB" w:rsidRDefault="00000000">
                      <w:pPr>
                        <w:pStyle w:val="Standard"/>
                        <w:widowControl w:val="0"/>
                        <w:spacing w:before="0" w:after="0" w:line="270" w:lineRule="exact"/>
                        <w:jc w:val="left"/>
                      </w:pPr>
                      <w:proofErr w:type="spellStart"/>
                      <w:r>
                        <w:rPr>
                          <w:color w:val="000000"/>
                        </w:rPr>
                        <w:t>Jsem</w:t>
                      </w:r>
                      <w:proofErr w:type="spellEnd"/>
                      <w:r>
                        <w:rPr>
                          <w:color w:val="000000"/>
                          <w:spacing w:val="2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si</w:t>
                      </w:r>
                      <w:proofErr w:type="spellEnd"/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vědom</w:t>
                      </w:r>
                      <w:proofErr w:type="spellEnd"/>
                      <w:r>
                        <w:rPr>
                          <w:rFonts w:cs="Calibri"/>
                          <w:color w:val="000000"/>
                        </w:rPr>
                        <w:t>/a</w:t>
                      </w:r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právních</w:t>
                      </w:r>
                      <w:proofErr w:type="spellEnd"/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následků</w:t>
                      </w:r>
                      <w:proofErr w:type="spellEnd"/>
                      <w:r>
                        <w:rPr>
                          <w:rFonts w:cs="Calibri"/>
                          <w:color w:val="000000"/>
                        </w:rPr>
                        <w:t>,</w:t>
                      </w:r>
                      <w:r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které</w:t>
                      </w:r>
                      <w:proofErr w:type="spellEnd"/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by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  <w:spacing w:val="2"/>
                        </w:rPr>
                        <w:t>mě</w:t>
                      </w:r>
                      <w:proofErr w:type="spellEnd"/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postihly</w:t>
                      </w:r>
                      <w:proofErr w:type="spellEnd"/>
                      <w:r>
                        <w:rPr>
                          <w:color w:val="000000"/>
                        </w:rPr>
                        <w:t>,</w:t>
                      </w:r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kdyby</w:t>
                      </w:r>
                      <w:proofErr w:type="spellEnd"/>
                      <w:r>
                        <w:rPr>
                          <w:color w:val="000000"/>
                          <w:spacing w:val="2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1"/>
                        </w:rPr>
                        <w:t>toto</w:t>
                      </w:r>
                      <w:r>
                        <w:rPr>
                          <w:color w:val="000000"/>
                          <w:spacing w:val="3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  <w:spacing w:val="2"/>
                        </w:rPr>
                        <w:t>mé</w:t>
                      </w:r>
                      <w:proofErr w:type="spellEnd"/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prohlášení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nebylo</w:t>
                      </w:r>
                      <w:proofErr w:type="spellEnd"/>
                      <w:r>
                        <w:rPr>
                          <w:color w:val="000000"/>
                          <w:spacing w:val="2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pravdivé</w:t>
                      </w:r>
                      <w:proofErr w:type="spellEnd"/>
                      <w:r>
                        <w:rPr>
                          <w:rFonts w:cs="Calibri"/>
                          <w:color w:val="000000"/>
                        </w:rPr>
                        <w:t>.</w:t>
                      </w:r>
                    </w:p>
                    <w:p w14:paraId="77E1496F" w14:textId="77777777" w:rsidR="00760FBB" w:rsidRDefault="00000000">
                      <w:pPr>
                        <w:pStyle w:val="Standard"/>
                        <w:widowControl w:val="0"/>
                        <w:spacing w:before="240" w:after="0" w:line="270" w:lineRule="exact"/>
                        <w:jc w:val="left"/>
                      </w:pPr>
                      <w:r>
                        <w:rPr>
                          <w:color w:val="000000"/>
                        </w:rPr>
                        <w:t>V</w:t>
                      </w:r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Životicích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u </w:t>
                      </w:r>
                      <w:r>
                        <w:rPr>
                          <w:color w:val="000000"/>
                          <w:spacing w:val="1"/>
                        </w:rPr>
                        <w:t>NJ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dne</w:t>
                      </w:r>
                      <w:proofErr w:type="spellEnd"/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rFonts w:cs="Calibri"/>
                          <w:color w:val="000000"/>
                        </w:rPr>
                        <w:t>…………………………………………</w:t>
                      </w:r>
                    </w:p>
                  </w:txbxContent>
                </v:textbox>
                <w10:wrap type="square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2" behindDoc="0" locked="0" layoutInCell="1" allowOverlap="1" wp14:anchorId="540D54EB" wp14:editId="1E7FA865">
                <wp:simplePos x="0" y="0"/>
                <wp:positionH relativeFrom="column">
                  <wp:posOffset>3597121</wp:posOffset>
                </wp:positionH>
                <wp:positionV relativeFrom="margin">
                  <wp:posOffset>9152997</wp:posOffset>
                </wp:positionV>
                <wp:extent cx="2685419" cy="13972"/>
                <wp:effectExtent l="0" t="0" r="0" b="0"/>
                <wp:wrapSquare wrapText="bothSides"/>
                <wp:docPr id="270095727" name="Rámec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5419" cy="139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455C1058" w14:textId="77777777" w:rsidR="00760FBB" w:rsidRDefault="00000000">
                            <w:pPr>
                              <w:pStyle w:val="Standard"/>
                              <w:widowControl w:val="0"/>
                              <w:spacing w:before="0" w:after="0" w:line="270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</w:rPr>
                              <w:t>Podpis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cs="Calibri"/>
                                <w:color w:val="000000"/>
                              </w:rPr>
                              <w:t>…………………………………………………………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0D54EB" id="Rámec29" o:spid="_x0000_s1055" type="#_x0000_t202" style="position:absolute;margin-left:283.25pt;margin-top:720.7pt;width:211.45pt;height:1.1pt;z-index: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" stroked="f">
                <v:fill opacity="0"/>
                <v:textbox style="mso-fit-shape-to-text:t" inset="0,0,0,0">
                  <w:txbxContent>
                    <w:p w14:paraId="455C1058" w14:textId="77777777" w:rsidR="00760FBB" w:rsidRDefault="00000000">
                      <w:pPr>
                        <w:pStyle w:val="Standard"/>
                        <w:widowControl w:val="0"/>
                        <w:spacing w:before="0" w:after="0" w:line="270" w:lineRule="exact"/>
                        <w:jc w:val="left"/>
                      </w:pPr>
                      <w:proofErr w:type="spellStart"/>
                      <w:r>
                        <w:rPr>
                          <w:color w:val="000000"/>
                        </w:rPr>
                        <w:t>Podpis</w:t>
                      </w:r>
                      <w:proofErr w:type="spellEnd"/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rFonts w:cs="Calibri"/>
                          <w:color w:val="000000"/>
                        </w:rPr>
                        <w:t>…………………………………………………………</w:t>
                      </w:r>
                    </w:p>
                  </w:txbxContent>
                </v:textbox>
                <w10:wrap type="square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3" behindDoc="0" locked="0" layoutInCell="1" allowOverlap="1" wp14:anchorId="226BE92F" wp14:editId="20DD7649">
                <wp:simplePos x="0" y="0"/>
                <wp:positionH relativeFrom="column">
                  <wp:posOffset>3757324</wp:posOffset>
                </wp:positionH>
                <wp:positionV relativeFrom="margin">
                  <wp:posOffset>9476283</wp:posOffset>
                </wp:positionV>
                <wp:extent cx="2458721" cy="13972"/>
                <wp:effectExtent l="0" t="0" r="0" b="0"/>
                <wp:wrapSquare wrapText="bothSides"/>
                <wp:docPr id="987289941" name="Rámec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8721" cy="139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2D4954CC" w14:textId="77777777" w:rsidR="00760FBB" w:rsidRDefault="00000000">
                            <w:pPr>
                              <w:pStyle w:val="Standard"/>
                              <w:widowControl w:val="0"/>
                              <w:spacing w:before="0" w:after="0" w:line="270" w:lineRule="exact"/>
                              <w:jc w:val="left"/>
                            </w:pPr>
                            <w:r>
                              <w:rPr>
                                <w:color w:val="000000"/>
                              </w:rPr>
                              <w:t xml:space="preserve">u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nezletilých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podpis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zákonného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</w:rPr>
                              <w:t>zástupce</w:t>
                            </w:r>
                            <w:proofErr w:type="spellEnd"/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6BE92F" id="Rámec30" o:spid="_x0000_s1056" type="#_x0000_t202" style="position:absolute;margin-left:295.85pt;margin-top:746.15pt;width:193.6pt;height:1.1pt;z-index:33;visibility:visible;mso-wrap-style:none;mso-wrap-distance-left:9pt;mso-wrap-distance-top:0;mso-wrap-distance-right:9pt;mso-wrap-distance-bottom:0;mso-position-horizontal:absolute;mso-position-horizontal-relative:text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" stroked="f">
                <v:fill opacity="0"/>
                <v:textbox style="mso-fit-shape-to-text:t" inset="0,0,0,0">
                  <w:txbxContent>
                    <w:p w14:paraId="2D4954CC" w14:textId="77777777" w:rsidR="00760FBB" w:rsidRDefault="00000000">
                      <w:pPr>
                        <w:pStyle w:val="Standard"/>
                        <w:widowControl w:val="0"/>
                        <w:spacing w:before="0" w:after="0" w:line="270" w:lineRule="exact"/>
                        <w:jc w:val="left"/>
                      </w:pPr>
                      <w:r>
                        <w:rPr>
                          <w:color w:val="000000"/>
                        </w:rPr>
                        <w:t xml:space="preserve">u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nezletilých</w:t>
                      </w:r>
                      <w:proofErr w:type="spellEnd"/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podpis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zákonného</w:t>
                      </w:r>
                      <w:proofErr w:type="spellEnd"/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</w:rPr>
                        <w:t>zástupce</w:t>
                      </w:r>
                      <w:proofErr w:type="spellEnd"/>
                    </w:p>
                  </w:txbxContent>
                </v:textbox>
                <w10:wrap type="square" anchory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6B0F8990" wp14:editId="4E1D383F">
            <wp:simplePos x="0" y="0"/>
            <wp:positionH relativeFrom="page">
              <wp:posOffset>2853001</wp:posOffset>
            </wp:positionH>
            <wp:positionV relativeFrom="page">
              <wp:posOffset>425516</wp:posOffset>
            </wp:positionV>
            <wp:extent cx="1854357" cy="1221482"/>
            <wp:effectExtent l="0" t="0" r="0" b="0"/>
            <wp:wrapNone/>
            <wp:docPr id="2143963282" name="_x000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54357" cy="122148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5203A81F" wp14:editId="715581EE">
            <wp:simplePos x="0" y="0"/>
            <wp:positionH relativeFrom="page">
              <wp:posOffset>-12243</wp:posOffset>
            </wp:positionH>
            <wp:positionV relativeFrom="page">
              <wp:posOffset>-12243</wp:posOffset>
            </wp:positionV>
            <wp:extent cx="38523" cy="38523"/>
            <wp:effectExtent l="0" t="0" r="0" b="0"/>
            <wp:wrapNone/>
            <wp:docPr id="806903965" name="_x000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523" cy="3852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sectPr w:rsidR="00760FBB">
      <w:pgSz w:w="11906" w:h="16820"/>
      <w:pgMar w:top="0" w:right="0" w:bottom="0" w:left="0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E55984" w14:textId="77777777" w:rsidR="00876317" w:rsidRDefault="00876317">
      <w:r>
        <w:separator/>
      </w:r>
    </w:p>
  </w:endnote>
  <w:endnote w:type="continuationSeparator" w:id="0">
    <w:p w14:paraId="1E65FEE9" w14:textId="77777777" w:rsidR="00876317" w:rsidRDefault="00876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F2390F" w14:textId="77777777" w:rsidR="00876317" w:rsidRDefault="00876317">
      <w:r>
        <w:rPr>
          <w:color w:val="000000"/>
        </w:rPr>
        <w:separator/>
      </w:r>
    </w:p>
  </w:footnote>
  <w:footnote w:type="continuationSeparator" w:id="0">
    <w:p w14:paraId="4106A4A2" w14:textId="77777777" w:rsidR="00876317" w:rsidRDefault="008763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B054BC"/>
    <w:multiLevelType w:val="multilevel"/>
    <w:tmpl w:val="D870D796"/>
    <w:styleLink w:val="NoList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num w:numId="1" w16cid:durableId="3227855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760FBB"/>
    <w:rsid w:val="00562DCB"/>
    <w:rsid w:val="00760FBB"/>
    <w:rsid w:val="0079577F"/>
    <w:rsid w:val="0087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6E54D"/>
  <w15:docId w15:val="{4453DFFB-3056-4213-96D8-1F997F3DE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egoe UI" w:hAnsi="Calibri" w:cs="Tahoma"/>
        <w:sz w:val="22"/>
        <w:szCs w:val="22"/>
        <w:lang w:val="cs-CZ" w:eastAsia="cs-CZ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before="120" w:after="240" w:line="254" w:lineRule="auto"/>
      <w:jc w:val="both"/>
    </w:pPr>
    <w:rPr>
      <w:lang w:val="en-US" w:eastAsia="en-US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pPr>
      <w:spacing w:before="0" w:after="140" w:line="276" w:lineRule="auto"/>
    </w:pPr>
  </w:style>
  <w:style w:type="paragraph" w:styleId="Seznam">
    <w:name w:val="List"/>
    <w:basedOn w:val="Textbody"/>
    <w:rPr>
      <w:rFonts w:cs="Arial"/>
      <w:sz w:val="24"/>
    </w:rPr>
  </w:style>
  <w:style w:type="paragraph" w:styleId="Titulek">
    <w:name w:val="caption"/>
    <w:basedOn w:val="Standard"/>
    <w:pPr>
      <w:suppressLineNumbers/>
      <w:spacing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  <w:sz w:val="24"/>
    </w:rPr>
  </w:style>
  <w:style w:type="paragraph" w:customStyle="1" w:styleId="Bezseznamu1">
    <w:name w:val="Bez seznamu1"/>
    <w:pPr>
      <w:widowControl/>
      <w:suppressAutoHyphens/>
      <w:spacing w:after="160" w:line="254" w:lineRule="auto"/>
    </w:pPr>
  </w:style>
  <w:style w:type="paragraph" w:customStyle="1" w:styleId="Framecontents">
    <w:name w:val="Frame contents"/>
    <w:basedOn w:val="Standard"/>
  </w:style>
  <w:style w:type="numbering" w:customStyle="1" w:styleId="NoList">
    <w:name w:val="No List"/>
    <w:basedOn w:val="Bezseznamu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</Words>
  <Characters>36</Characters>
  <Application>Microsoft Office Word</Application>
  <DocSecurity>0</DocSecurity>
  <Lines>1</Lines>
  <Paragraphs>1</Paragraphs>
  <ScaleCrop>false</ScaleCrop>
  <Company/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zuzana wenigova</cp:lastModifiedBy>
  <cp:revision>2</cp:revision>
  <dcterms:created xsi:type="dcterms:W3CDTF">2026-09-08T08:42:00Z</dcterms:created>
  <dcterms:modified xsi:type="dcterms:W3CDTF">2026-09-08T08:42:00Z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Aspose</vt:lpwstr>
  </property>
</Properties>
</file>